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778B" w14:textId="105AE7EC" w:rsidR="00494153" w:rsidRDefault="00FE2C15" w:rsidP="00494153">
      <w:pPr>
        <w:spacing w:before="480" w:after="120"/>
        <w:ind w:left="10080" w:firstLine="720"/>
        <w:rPr>
          <w:rFonts w:ascii="Avenir Next LT Pro Demi" w:hAnsi="Avenir Next LT Pro Demi" w:cs="CongressSans"/>
          <w:b/>
          <w:bCs/>
          <w:sz w:val="32"/>
          <w:szCs w:val="32"/>
        </w:rPr>
      </w:pPr>
      <w:r>
        <w:rPr>
          <w:rFonts w:ascii="Times New Roman"/>
          <w:noProof/>
          <w:sz w:val="20"/>
        </w:rPr>
        <w:drawing>
          <wp:inline distT="0" distB="0" distL="0" distR="0" wp14:anchorId="0F4FCCBF" wp14:editId="036E8635">
            <wp:extent cx="2237722" cy="7126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22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9778C" w14:textId="77777777" w:rsidR="006F0610" w:rsidRDefault="006F0610" w:rsidP="006F0610">
      <w:pPr>
        <w:spacing w:before="480" w:after="120"/>
        <w:rPr>
          <w:rFonts w:ascii="CongressSans" w:hAnsi="CongressSans" w:cs="CongressSans"/>
        </w:rPr>
      </w:pPr>
      <w:r w:rsidRPr="00494153">
        <w:rPr>
          <w:rFonts w:ascii="Avenir Next LT Pro Demi" w:hAnsi="Avenir Next LT Pro Demi" w:cs="CongressSans"/>
          <w:b/>
          <w:bCs/>
          <w:sz w:val="32"/>
          <w:szCs w:val="32"/>
        </w:rPr>
        <w:t>Application for fast track qualification approval</w:t>
      </w:r>
      <w:r>
        <w:rPr>
          <w:rFonts w:ascii="CongressSans" w:hAnsi="CongressSans" w:cs="CongressSans"/>
          <w:b/>
          <w:bCs/>
          <w:sz w:val="32"/>
          <w:szCs w:val="32"/>
        </w:rPr>
        <w:tab/>
      </w:r>
      <w:r w:rsidR="00494153">
        <w:rPr>
          <w:rFonts w:ascii="CongressSans" w:hAnsi="CongressSans" w:cs="CongressSans"/>
          <w:b/>
          <w:bCs/>
          <w:sz w:val="32"/>
          <w:szCs w:val="32"/>
        </w:rPr>
        <w:tab/>
      </w:r>
      <w:r w:rsidR="00494153">
        <w:rPr>
          <w:rFonts w:ascii="Avenir Next LT Pro" w:hAnsi="Avenir Next LT Pro" w:cs="CongressSans"/>
          <w:b/>
          <w:bCs/>
          <w:sz w:val="32"/>
          <w:szCs w:val="32"/>
        </w:rPr>
        <w:tab/>
      </w:r>
    </w:p>
    <w:p w14:paraId="0A49778D" w14:textId="77777777" w:rsidR="006F0610" w:rsidRPr="000136BA" w:rsidRDefault="00EB54B5" w:rsidP="000136BA">
      <w:pPr>
        <w:spacing w:before="480" w:after="120" w:line="200" w:lineRule="exact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>Fast track approval is a streamlined approval process for existing centres.  Typically, it is used when</w:t>
      </w:r>
      <w:r w:rsidR="00EF1367" w:rsidRPr="000136BA">
        <w:rPr>
          <w:rFonts w:ascii="Avenir Next LT Pro" w:hAnsi="Avenir Next LT Pro" w:cs="CongressSans"/>
        </w:rPr>
        <w:t>:</w:t>
      </w:r>
      <w:r w:rsidR="006F0610" w:rsidRPr="000136BA">
        <w:rPr>
          <w:rFonts w:ascii="Avenir Next LT Pro" w:hAnsi="Avenir Next LT Pro" w:cs="CongressSans"/>
        </w:rPr>
        <w:t xml:space="preserve"> </w:t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  <w:r w:rsidR="006F0610" w:rsidRPr="000136BA">
        <w:rPr>
          <w:rFonts w:ascii="Avenir Next LT Pro" w:hAnsi="Avenir Next LT Pro" w:cs="CongressSans"/>
        </w:rPr>
        <w:tab/>
      </w:r>
    </w:p>
    <w:p w14:paraId="0A49778E" w14:textId="77777777" w:rsidR="00EB54B5" w:rsidRPr="000136BA" w:rsidRDefault="006F0610" w:rsidP="00EB54B5">
      <w:pPr>
        <w:numPr>
          <w:ilvl w:val="0"/>
          <w:numId w:val="23"/>
        </w:numPr>
        <w:tabs>
          <w:tab w:val="clear" w:pos="720"/>
        </w:tabs>
        <w:spacing w:before="120"/>
        <w:ind w:left="357" w:hanging="357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>a qualification is replaced or updated.</w:t>
      </w:r>
    </w:p>
    <w:p w14:paraId="0A49778F" w14:textId="77777777" w:rsidR="00EB54B5" w:rsidRPr="000136BA" w:rsidRDefault="00EB54B5" w:rsidP="00EB54B5">
      <w:pPr>
        <w:numPr>
          <w:ilvl w:val="0"/>
          <w:numId w:val="23"/>
        </w:numPr>
        <w:tabs>
          <w:tab w:val="clear" w:pos="720"/>
        </w:tabs>
        <w:spacing w:after="120"/>
        <w:ind w:left="357" w:hanging="357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>approval for an N/SVQ would automatically entitle the centre to offer the corresponding V</w:t>
      </w:r>
      <w:r w:rsidR="00886995" w:rsidRPr="000136BA">
        <w:rPr>
          <w:rFonts w:ascii="Avenir Next LT Pro" w:hAnsi="Avenir Next LT Pro" w:cs="CongressSans"/>
        </w:rPr>
        <w:t>R</w:t>
      </w:r>
      <w:r w:rsidRPr="000136BA">
        <w:rPr>
          <w:rFonts w:ascii="Avenir Next LT Pro" w:hAnsi="Avenir Next LT Pro" w:cs="CongressSans"/>
        </w:rPr>
        <w:t>Q.</w:t>
      </w:r>
    </w:p>
    <w:p w14:paraId="0A497790" w14:textId="77777777" w:rsidR="003333A8" w:rsidRPr="000136BA" w:rsidRDefault="003333A8" w:rsidP="006276B9">
      <w:pPr>
        <w:spacing w:after="120" w:line="160" w:lineRule="exact"/>
        <w:rPr>
          <w:rFonts w:ascii="Avenir Next LT Pro" w:hAnsi="Avenir Next LT Pro" w:cs="CongressSans"/>
        </w:rPr>
      </w:pPr>
    </w:p>
    <w:p w14:paraId="0A497791" w14:textId="77777777" w:rsidR="00886995" w:rsidRPr="000136BA" w:rsidRDefault="00886995" w:rsidP="00EB54B5">
      <w:pPr>
        <w:spacing w:after="120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 xml:space="preserve">The qualification(s) listed below indicate those you may currently offer that would now entitle you to fast track approval for the new qualification(s) </w:t>
      </w:r>
      <w:r w:rsidR="000B08FD" w:rsidRPr="000136BA">
        <w:rPr>
          <w:rFonts w:ascii="Avenir Next LT Pro" w:hAnsi="Avenir Next LT Pro" w:cs="CongressSans"/>
        </w:rPr>
        <w:t>listed adjacent to them</w:t>
      </w:r>
      <w:r w:rsidR="00653C24" w:rsidRPr="000136BA">
        <w:rPr>
          <w:rFonts w:ascii="Avenir Next LT Pro" w:hAnsi="Avenir Next LT Pro" w:cs="CongressSans"/>
        </w:rPr>
        <w:t>.</w:t>
      </w:r>
    </w:p>
    <w:p w14:paraId="0A497792" w14:textId="77777777" w:rsidR="00C56C56" w:rsidRPr="000136BA" w:rsidRDefault="00C56C56" w:rsidP="00EB54B5">
      <w:pPr>
        <w:spacing w:after="120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>If you are unsure of your centre’s status</w:t>
      </w:r>
      <w:r w:rsidR="00886995" w:rsidRPr="000136BA">
        <w:rPr>
          <w:rFonts w:ascii="Avenir Next LT Pro" w:hAnsi="Avenir Next LT Pro" w:cs="CongressSans"/>
        </w:rPr>
        <w:t xml:space="preserve"> regarding your eligibility for fast track approval</w:t>
      </w:r>
      <w:r w:rsidRPr="000136BA">
        <w:rPr>
          <w:rFonts w:ascii="Avenir Next LT Pro" w:hAnsi="Avenir Next LT Pro" w:cs="CongressSans"/>
        </w:rPr>
        <w:t xml:space="preserve">, please contact </w:t>
      </w:r>
      <w:r w:rsidR="000136BA">
        <w:rPr>
          <w:rFonts w:ascii="Avenir Next LT Pro" w:hAnsi="Avenir Next LT Pro" w:cs="CongressSans"/>
        </w:rPr>
        <w:t>the</w:t>
      </w:r>
      <w:r w:rsidRPr="000136BA">
        <w:rPr>
          <w:rFonts w:ascii="Avenir Next LT Pro" w:hAnsi="Avenir Next LT Pro" w:cs="CongressSans"/>
        </w:rPr>
        <w:t xml:space="preserve"> </w:t>
      </w:r>
      <w:r w:rsidR="008F5990" w:rsidRPr="000136BA">
        <w:rPr>
          <w:rFonts w:ascii="Avenir Next LT Pro" w:hAnsi="Avenir Next LT Pro" w:cs="CongressSans"/>
        </w:rPr>
        <w:t xml:space="preserve">Quality </w:t>
      </w:r>
      <w:r w:rsidR="005A17A4" w:rsidRPr="000136BA">
        <w:rPr>
          <w:rFonts w:ascii="Avenir Next LT Pro" w:hAnsi="Avenir Next LT Pro" w:cs="CongressSans"/>
        </w:rPr>
        <w:t>Team</w:t>
      </w:r>
      <w:r w:rsidRPr="000136BA">
        <w:rPr>
          <w:rFonts w:ascii="Avenir Next LT Pro" w:hAnsi="Avenir Next LT Pro" w:cs="CongressSans"/>
        </w:rPr>
        <w:t>.</w:t>
      </w:r>
      <w:r w:rsidR="001267A0" w:rsidRPr="000136BA">
        <w:rPr>
          <w:rFonts w:ascii="Avenir Next LT Pro" w:hAnsi="Avenir Next LT Pro" w:cs="CongressSans"/>
        </w:rPr>
        <w:t xml:space="preserve"> </w:t>
      </w:r>
    </w:p>
    <w:tbl>
      <w:tblPr>
        <w:tblW w:w="14425" w:type="dxa"/>
        <w:tblLayout w:type="fixed"/>
        <w:tblLook w:val="0000" w:firstRow="0" w:lastRow="0" w:firstColumn="0" w:lastColumn="0" w:noHBand="0" w:noVBand="0"/>
      </w:tblPr>
      <w:tblGrid>
        <w:gridCol w:w="1855"/>
        <w:gridCol w:w="3047"/>
        <w:gridCol w:w="26"/>
        <w:gridCol w:w="1792"/>
        <w:gridCol w:w="169"/>
        <w:gridCol w:w="447"/>
        <w:gridCol w:w="447"/>
        <w:gridCol w:w="447"/>
        <w:gridCol w:w="447"/>
        <w:gridCol w:w="447"/>
        <w:gridCol w:w="447"/>
        <w:gridCol w:w="360"/>
        <w:gridCol w:w="77"/>
        <w:gridCol w:w="23"/>
        <w:gridCol w:w="261"/>
        <w:gridCol w:w="2149"/>
        <w:gridCol w:w="1887"/>
        <w:gridCol w:w="97"/>
      </w:tblGrid>
      <w:tr w:rsidR="00862A94" w:rsidRPr="006477B1" w14:paraId="0A49779F" w14:textId="77777777" w:rsidTr="000B4498">
        <w:trPr>
          <w:gridAfter w:val="1"/>
          <w:wAfter w:w="97" w:type="dxa"/>
          <w:trHeight w:val="454"/>
        </w:trPr>
        <w:tc>
          <w:tcPr>
            <w:tcW w:w="1855" w:type="dxa"/>
            <w:vAlign w:val="center"/>
          </w:tcPr>
          <w:p w14:paraId="0A497793" w14:textId="77777777" w:rsidR="00862A94" w:rsidRPr="000136BA" w:rsidRDefault="00862A94" w:rsidP="004810C6">
            <w:pPr>
              <w:ind w:right="176"/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Centre name</w:t>
            </w:r>
          </w:p>
        </w:tc>
        <w:bookmarkStart w:id="0" w:name="Text1"/>
        <w:tc>
          <w:tcPr>
            <w:tcW w:w="3073" w:type="dxa"/>
            <w:gridSpan w:val="2"/>
            <w:vAlign w:val="center"/>
          </w:tcPr>
          <w:p w14:paraId="0A497794" w14:textId="77777777" w:rsidR="00862A94" w:rsidRPr="008B3FB1" w:rsidRDefault="00862A94" w:rsidP="004810C6">
            <w:pPr>
              <w:tabs>
                <w:tab w:val="left" w:pos="3312"/>
              </w:tabs>
              <w:ind w:right="176"/>
              <w:rPr>
                <w:rFonts w:ascii="CongressSans" w:hAnsi="CongressSans" w:cs="CongressSans"/>
                <w:u w:val="dotted"/>
              </w:rPr>
            </w:pPr>
            <w:r w:rsidRPr="008B3FB1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3FB1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8B3FB1">
              <w:rPr>
                <w:rFonts w:ascii="CongressSans" w:hAnsi="CongressSans" w:cs="CongressSans"/>
                <w:u w:val="dotted"/>
              </w:rPr>
            </w:r>
            <w:r w:rsidRPr="008B3FB1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8B3FB1">
              <w:rPr>
                <w:rFonts w:ascii="CongressSans" w:hAnsi="CongressSans" w:cs="CongressSans"/>
                <w:u w:val="dotted"/>
              </w:rPr>
              <w:fldChar w:fldCharType="end"/>
            </w:r>
            <w:bookmarkEnd w:id="0"/>
          </w:p>
        </w:tc>
        <w:tc>
          <w:tcPr>
            <w:tcW w:w="1961" w:type="dxa"/>
            <w:gridSpan w:val="2"/>
            <w:tcBorders>
              <w:right w:val="single" w:sz="4" w:space="0" w:color="auto"/>
            </w:tcBorders>
            <w:vAlign w:val="center"/>
          </w:tcPr>
          <w:p w14:paraId="0A497795" w14:textId="77777777" w:rsidR="00862A94" w:rsidRPr="000A309E" w:rsidRDefault="00862A94" w:rsidP="000136BA">
            <w:pPr>
              <w:rPr>
                <w:rFonts w:ascii="CongressSans" w:hAnsi="CongressSans" w:cs="CongressSans"/>
                <w:b/>
                <w:bCs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Centre number</w:t>
            </w:r>
          </w:p>
        </w:tc>
        <w:bookmarkStart w:id="1" w:name="Text3"/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6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  <w:bookmarkEnd w:id="1"/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7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8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9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A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B" w14:textId="77777777" w:rsidR="00862A94" w:rsidRPr="000A309E" w:rsidRDefault="00862A94" w:rsidP="004810C6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779C" w14:textId="77777777" w:rsidR="00862A94" w:rsidRPr="000A309E" w:rsidRDefault="00862A94" w:rsidP="005636B8">
            <w:pPr>
              <w:rPr>
                <w:rFonts w:ascii="CongressSans" w:hAnsi="CongressSans" w:cs="CongressSans"/>
                <w:sz w:val="10"/>
                <w:szCs w:val="10"/>
              </w:rPr>
            </w:pPr>
          </w:p>
        </w:tc>
        <w:tc>
          <w:tcPr>
            <w:tcW w:w="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79D" w14:textId="77777777" w:rsidR="00862A94" w:rsidRPr="000A309E" w:rsidRDefault="00862A94" w:rsidP="005636B8">
            <w:pPr>
              <w:jc w:val="center"/>
              <w:rPr>
                <w:rFonts w:ascii="CongressSans" w:hAnsi="CongressSans" w:cs="CongressSans"/>
              </w:rPr>
            </w:pPr>
            <w:r w:rsidRPr="000A309E">
              <w:rPr>
                <w:rFonts w:ascii="CongressSans" w:hAnsi="CongressSans" w:cs="CongressSans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A309E">
              <w:rPr>
                <w:rFonts w:ascii="CongressSans" w:hAnsi="CongressSans" w:cs="CongressSans"/>
              </w:rPr>
              <w:instrText xml:space="preserve"> FORMTEXT </w:instrText>
            </w:r>
            <w:r w:rsidRPr="000A309E">
              <w:rPr>
                <w:rFonts w:ascii="CongressSans" w:hAnsi="CongressSans" w:cs="CongressSans"/>
              </w:rPr>
            </w:r>
            <w:r w:rsidRPr="000A309E">
              <w:rPr>
                <w:rFonts w:ascii="CongressSans" w:hAnsi="CongressSans" w:cs="CongressSans"/>
              </w:rPr>
              <w:fldChar w:fldCharType="separate"/>
            </w:r>
            <w:r>
              <w:rPr>
                <w:rFonts w:ascii="CongressSans" w:hAnsi="CongressSans" w:cs="CongressSans"/>
                <w:noProof/>
              </w:rPr>
              <w:t> </w:t>
            </w:r>
            <w:r w:rsidRPr="000A309E">
              <w:rPr>
                <w:rFonts w:ascii="CongressSans" w:hAnsi="CongressSans" w:cs="CongressSans"/>
              </w:rPr>
              <w:fldChar w:fldCharType="end"/>
            </w:r>
          </w:p>
        </w:tc>
        <w:tc>
          <w:tcPr>
            <w:tcW w:w="4036" w:type="dxa"/>
            <w:gridSpan w:val="2"/>
            <w:tcBorders>
              <w:left w:val="single" w:sz="4" w:space="0" w:color="auto"/>
            </w:tcBorders>
            <w:vAlign w:val="center"/>
          </w:tcPr>
          <w:p w14:paraId="0A49779E" w14:textId="77777777" w:rsidR="00862A94" w:rsidRPr="000A309E" w:rsidRDefault="00862A94" w:rsidP="005636B8">
            <w:pPr>
              <w:jc w:val="center"/>
              <w:rPr>
                <w:rFonts w:ascii="CongressSans" w:hAnsi="CongressSans" w:cs="CongressSans"/>
              </w:rPr>
            </w:pPr>
          </w:p>
        </w:tc>
      </w:tr>
      <w:tr w:rsidR="00471C3D" w:rsidRPr="006477B1" w14:paraId="0A4977A4" w14:textId="77777777" w:rsidTr="000B4498">
        <w:trPr>
          <w:trHeight w:val="454"/>
        </w:trPr>
        <w:tc>
          <w:tcPr>
            <w:tcW w:w="1855" w:type="dxa"/>
            <w:vAlign w:val="center"/>
          </w:tcPr>
          <w:p w14:paraId="0A4977A0" w14:textId="77777777" w:rsidR="00471C3D" w:rsidRPr="000136BA" w:rsidRDefault="00471C3D" w:rsidP="004810C6">
            <w:pPr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8176" w:type="dxa"/>
            <w:gridSpan w:val="13"/>
            <w:vAlign w:val="center"/>
          </w:tcPr>
          <w:p w14:paraId="0A4977A1" w14:textId="77777777" w:rsidR="00471C3D" w:rsidRPr="000A309E" w:rsidRDefault="00471C3D" w:rsidP="004810C6">
            <w:pPr>
              <w:tabs>
                <w:tab w:val="left" w:pos="7452"/>
              </w:tabs>
              <w:ind w:right="176"/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  <w:tc>
          <w:tcPr>
            <w:tcW w:w="2410" w:type="dxa"/>
            <w:gridSpan w:val="2"/>
            <w:vAlign w:val="center"/>
          </w:tcPr>
          <w:p w14:paraId="0A4977A2" w14:textId="77777777" w:rsidR="00471C3D" w:rsidRPr="00471C3D" w:rsidRDefault="00471C3D" w:rsidP="000B4498">
            <w:pPr>
              <w:ind w:left="313"/>
              <w:rPr>
                <w:rFonts w:ascii="CongressSans" w:hAnsi="CongressSans" w:cs="CongressSans"/>
                <w:b/>
                <w:bCs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Postcode</w:t>
            </w:r>
          </w:p>
        </w:tc>
        <w:tc>
          <w:tcPr>
            <w:tcW w:w="1984" w:type="dxa"/>
            <w:gridSpan w:val="2"/>
            <w:vAlign w:val="center"/>
          </w:tcPr>
          <w:p w14:paraId="0A4977A3" w14:textId="77777777" w:rsidR="00471C3D" w:rsidRPr="000A309E" w:rsidRDefault="00471C3D" w:rsidP="000B4498">
            <w:pPr>
              <w:tabs>
                <w:tab w:val="left" w:pos="7452"/>
              </w:tabs>
              <w:ind w:left="313" w:right="176"/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</w:tr>
      <w:tr w:rsidR="00471C3D" w:rsidRPr="006477B1" w14:paraId="0A4977AB" w14:textId="77777777" w:rsidTr="000B4498">
        <w:trPr>
          <w:trHeight w:val="454"/>
        </w:trPr>
        <w:tc>
          <w:tcPr>
            <w:tcW w:w="1855" w:type="dxa"/>
            <w:vAlign w:val="center"/>
          </w:tcPr>
          <w:p w14:paraId="0A4977A5" w14:textId="77777777" w:rsidR="00471C3D" w:rsidRPr="000136BA" w:rsidRDefault="00471C3D" w:rsidP="004810C6">
            <w:pPr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Name of contact</w:t>
            </w:r>
          </w:p>
        </w:tc>
        <w:tc>
          <w:tcPr>
            <w:tcW w:w="3047" w:type="dxa"/>
            <w:vAlign w:val="center"/>
          </w:tcPr>
          <w:p w14:paraId="0A4977A6" w14:textId="77777777" w:rsidR="00471C3D" w:rsidRPr="000A309E" w:rsidRDefault="00471C3D" w:rsidP="004810C6">
            <w:pPr>
              <w:tabs>
                <w:tab w:val="left" w:pos="7452"/>
              </w:tabs>
              <w:ind w:right="176"/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  <w:tc>
          <w:tcPr>
            <w:tcW w:w="1818" w:type="dxa"/>
            <w:gridSpan w:val="2"/>
            <w:vAlign w:val="center"/>
          </w:tcPr>
          <w:p w14:paraId="0A4977A7" w14:textId="77777777" w:rsidR="00471C3D" w:rsidRPr="007C73AE" w:rsidRDefault="00471C3D" w:rsidP="000136BA">
            <w:pPr>
              <w:rPr>
                <w:rFonts w:ascii="CongressSans" w:hAnsi="CongressSans" w:cs="CongressSans"/>
                <w:b/>
                <w:bCs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E-mail address</w:t>
            </w:r>
          </w:p>
        </w:tc>
        <w:tc>
          <w:tcPr>
            <w:tcW w:w="3288" w:type="dxa"/>
            <w:gridSpan w:val="9"/>
            <w:vAlign w:val="center"/>
          </w:tcPr>
          <w:p w14:paraId="0A4977A8" w14:textId="77777777" w:rsidR="00471C3D" w:rsidRPr="000A309E" w:rsidRDefault="00471C3D" w:rsidP="00D15B77">
            <w:pPr>
              <w:tabs>
                <w:tab w:val="left" w:pos="3312"/>
              </w:tabs>
              <w:ind w:right="176"/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  <w:tc>
          <w:tcPr>
            <w:tcW w:w="2433" w:type="dxa"/>
            <w:gridSpan w:val="3"/>
            <w:vAlign w:val="center"/>
          </w:tcPr>
          <w:p w14:paraId="0A4977A9" w14:textId="77777777" w:rsidR="00471C3D" w:rsidRPr="00471C3D" w:rsidRDefault="00471C3D" w:rsidP="000B4498">
            <w:pPr>
              <w:ind w:left="313"/>
              <w:rPr>
                <w:rFonts w:ascii="CongressSans" w:hAnsi="CongressSans" w:cs="CongressSans"/>
                <w:b/>
                <w:bCs/>
              </w:rPr>
            </w:pPr>
            <w:r w:rsidRPr="000136BA">
              <w:rPr>
                <w:rFonts w:ascii="Avenir Next LT Pro" w:hAnsi="Avenir Next LT Pro" w:cs="CongressSans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1984" w:type="dxa"/>
            <w:gridSpan w:val="2"/>
            <w:vAlign w:val="center"/>
          </w:tcPr>
          <w:p w14:paraId="0A4977AA" w14:textId="77777777" w:rsidR="00471C3D" w:rsidRPr="00574D87" w:rsidRDefault="00471C3D" w:rsidP="000B4498">
            <w:pPr>
              <w:tabs>
                <w:tab w:val="left" w:pos="1947"/>
                <w:tab w:val="left" w:pos="3312"/>
              </w:tabs>
              <w:ind w:left="313" w:right="176"/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</w:tr>
    </w:tbl>
    <w:p w14:paraId="0A4977AC" w14:textId="1CC83D94" w:rsidR="006477B1" w:rsidRPr="000136BA" w:rsidRDefault="006477B1" w:rsidP="000136BA">
      <w:pPr>
        <w:spacing w:before="240" w:after="240"/>
        <w:rPr>
          <w:rFonts w:ascii="Avenir Next LT Pro" w:hAnsi="Avenir Next LT Pro" w:cs="CongressSans"/>
        </w:rPr>
      </w:pPr>
      <w:r w:rsidRPr="000136BA">
        <w:rPr>
          <w:rFonts w:ascii="Avenir Next LT Pro" w:hAnsi="Avenir Next LT Pro" w:cs="CongressSans"/>
        </w:rPr>
        <w:t xml:space="preserve">Please </w:t>
      </w:r>
      <w:r w:rsidR="00265F3A" w:rsidRPr="000136BA">
        <w:rPr>
          <w:rFonts w:ascii="Avenir Next LT Pro" w:hAnsi="Avenir Next LT Pro" w:cs="CongressSans"/>
        </w:rPr>
        <w:t>tick the boxes of</w:t>
      </w:r>
      <w:r w:rsidRPr="000136BA">
        <w:rPr>
          <w:rFonts w:ascii="Avenir Next LT Pro" w:hAnsi="Avenir Next LT Pro" w:cs="CongressSans"/>
        </w:rPr>
        <w:t xml:space="preserve"> the qualifications</w:t>
      </w:r>
      <w:r w:rsidR="00265F3A" w:rsidRPr="000136BA">
        <w:rPr>
          <w:rFonts w:ascii="Avenir Next LT Pro" w:hAnsi="Avenir Next LT Pro" w:cs="CongressSans"/>
        </w:rPr>
        <w:t xml:space="preserve"> below</w:t>
      </w:r>
      <w:r w:rsidRPr="000136BA">
        <w:rPr>
          <w:rFonts w:ascii="Avenir Next LT Pro" w:hAnsi="Avenir Next LT Pro" w:cs="CongressSans"/>
        </w:rPr>
        <w:t xml:space="preserve"> you </w:t>
      </w:r>
      <w:r w:rsidRPr="000136BA">
        <w:rPr>
          <w:rFonts w:ascii="Avenir Next LT Pro" w:hAnsi="Avenir Next LT Pro" w:cs="CongressSans"/>
          <w:b/>
          <w:bCs/>
        </w:rPr>
        <w:t>currently offer</w:t>
      </w:r>
      <w:r w:rsidR="00917396" w:rsidRPr="000136BA">
        <w:rPr>
          <w:rFonts w:ascii="Avenir Next LT Pro" w:hAnsi="Avenir Next LT Pro" w:cs="CongressSans"/>
        </w:rPr>
        <w:t xml:space="preserve"> </w:t>
      </w:r>
      <w:r w:rsidR="00A278DC">
        <w:rPr>
          <w:rFonts w:ascii="Avenir Next LT Pro" w:hAnsi="Avenir Next LT Pro" w:cs="CongressSans"/>
        </w:rPr>
        <w:t xml:space="preserve">and </w:t>
      </w:r>
      <w:r w:rsidR="000B08FD" w:rsidRPr="000136BA">
        <w:rPr>
          <w:rFonts w:ascii="Avenir Next LT Pro" w:hAnsi="Avenir Next LT Pro" w:cs="CongressSans"/>
        </w:rPr>
        <w:t xml:space="preserve">the corresponding new qualifications that you would like to request </w:t>
      </w:r>
      <w:r w:rsidR="000B08FD" w:rsidRPr="000136BA">
        <w:rPr>
          <w:rFonts w:ascii="Avenir Next LT Pro" w:hAnsi="Avenir Next LT Pro" w:cs="CongressSans"/>
          <w:b/>
          <w:bCs/>
        </w:rPr>
        <w:t>fast track approval</w:t>
      </w:r>
      <w:r w:rsidR="000B08FD" w:rsidRPr="000136BA">
        <w:rPr>
          <w:rFonts w:ascii="Avenir Next LT Pro" w:hAnsi="Avenir Next LT Pro" w:cs="CongressSans"/>
        </w:rPr>
        <w:t xml:space="preserve"> for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441"/>
        <w:gridCol w:w="442"/>
        <w:gridCol w:w="442"/>
        <w:gridCol w:w="280"/>
        <w:gridCol w:w="400"/>
        <w:gridCol w:w="363"/>
        <w:gridCol w:w="1985"/>
        <w:gridCol w:w="2268"/>
        <w:gridCol w:w="425"/>
        <w:gridCol w:w="426"/>
        <w:gridCol w:w="425"/>
        <w:gridCol w:w="425"/>
        <w:gridCol w:w="425"/>
        <w:gridCol w:w="426"/>
        <w:gridCol w:w="425"/>
        <w:gridCol w:w="992"/>
        <w:gridCol w:w="2693"/>
        <w:gridCol w:w="709"/>
      </w:tblGrid>
      <w:tr w:rsidR="00FE445A" w:rsidRPr="00574D87" w14:paraId="0A4977B0" w14:textId="77777777" w:rsidTr="007B29D6">
        <w:trPr>
          <w:trHeight w:val="489"/>
        </w:trPr>
        <w:tc>
          <w:tcPr>
            <w:tcW w:w="7054" w:type="dxa"/>
            <w:gridSpan w:val="9"/>
            <w:tcBorders>
              <w:right w:val="single" w:sz="18" w:space="0" w:color="auto"/>
            </w:tcBorders>
            <w:vAlign w:val="center"/>
          </w:tcPr>
          <w:p w14:paraId="0A4977AD" w14:textId="77777777" w:rsidR="00FE445A" w:rsidRPr="00574D87" w:rsidRDefault="000B08FD" w:rsidP="002853A3">
            <w:pPr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Current qualifications offered:</w:t>
            </w:r>
            <w:r w:rsidR="00386B85">
              <w:rPr>
                <w:rFonts w:ascii="CongressSans" w:hAnsi="CongressSans" w:cs="CongressSans"/>
                <w:b/>
                <w:bCs/>
              </w:rPr>
              <w:t xml:space="preserve"> </w:t>
            </w:r>
          </w:p>
        </w:tc>
        <w:tc>
          <w:tcPr>
            <w:tcW w:w="6662" w:type="dxa"/>
            <w:gridSpan w:val="9"/>
            <w:tcBorders>
              <w:left w:val="single" w:sz="18" w:space="0" w:color="auto"/>
            </w:tcBorders>
            <w:vAlign w:val="center"/>
          </w:tcPr>
          <w:p w14:paraId="0A4977AE" w14:textId="77777777" w:rsidR="00FE445A" w:rsidRDefault="000B08FD" w:rsidP="006477B1">
            <w:pPr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New qualifications offered:</w:t>
            </w:r>
          </w:p>
        </w:tc>
        <w:tc>
          <w:tcPr>
            <w:tcW w:w="709" w:type="dxa"/>
            <w:vAlign w:val="center"/>
          </w:tcPr>
          <w:p w14:paraId="0A4977AF" w14:textId="77777777" w:rsidR="00FE445A" w:rsidRDefault="00FE445A" w:rsidP="006477B1">
            <w:pPr>
              <w:rPr>
                <w:rFonts w:ascii="CongressSans" w:hAnsi="CongressSans" w:cs="CongressSans"/>
                <w:b/>
                <w:bCs/>
              </w:rPr>
            </w:pPr>
          </w:p>
        </w:tc>
      </w:tr>
      <w:tr w:rsidR="00FE445A" w:rsidRPr="00574D87" w14:paraId="0A4977B8" w14:textId="77777777" w:rsidTr="007B29D6">
        <w:trPr>
          <w:trHeight w:val="489"/>
        </w:trPr>
        <w:tc>
          <w:tcPr>
            <w:tcW w:w="2801" w:type="dxa"/>
            <w:gridSpan w:val="7"/>
            <w:vAlign w:val="center"/>
          </w:tcPr>
          <w:p w14:paraId="0A4977B1" w14:textId="77777777" w:rsidR="0003156D" w:rsidRPr="00574D87" w:rsidRDefault="0003156D" w:rsidP="006477B1">
            <w:pPr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Qualification number</w:t>
            </w: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0A4977B2" w14:textId="77777777" w:rsidR="0003156D" w:rsidRPr="00574D87" w:rsidRDefault="0003156D" w:rsidP="00DA39CE">
            <w:pPr>
              <w:jc w:val="center"/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Level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4977B3" w14:textId="77777777" w:rsidR="0003156D" w:rsidRPr="00574D87" w:rsidRDefault="0003156D" w:rsidP="006477B1">
            <w:pPr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Title</w:t>
            </w:r>
          </w:p>
        </w:tc>
        <w:tc>
          <w:tcPr>
            <w:tcW w:w="2977" w:type="dxa"/>
            <w:gridSpan w:val="7"/>
            <w:tcBorders>
              <w:left w:val="single" w:sz="18" w:space="0" w:color="auto"/>
            </w:tcBorders>
            <w:vAlign w:val="center"/>
          </w:tcPr>
          <w:p w14:paraId="0A4977B4" w14:textId="77777777" w:rsidR="0003156D" w:rsidRPr="00574D87" w:rsidRDefault="00AF1506" w:rsidP="006477B1">
            <w:pPr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Qualification number</w:t>
            </w:r>
          </w:p>
        </w:tc>
        <w:tc>
          <w:tcPr>
            <w:tcW w:w="992" w:type="dxa"/>
            <w:vAlign w:val="center"/>
          </w:tcPr>
          <w:p w14:paraId="0A4977B5" w14:textId="77777777" w:rsidR="0003156D" w:rsidRPr="00574D87" w:rsidRDefault="00AF1506" w:rsidP="007B29D6">
            <w:pPr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Level</w:t>
            </w:r>
          </w:p>
        </w:tc>
        <w:tc>
          <w:tcPr>
            <w:tcW w:w="2693" w:type="dxa"/>
            <w:vAlign w:val="center"/>
          </w:tcPr>
          <w:p w14:paraId="0A4977B6" w14:textId="77777777" w:rsidR="0003156D" w:rsidRPr="00574D87" w:rsidRDefault="00AF1506" w:rsidP="006477B1">
            <w:pPr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Title</w:t>
            </w:r>
          </w:p>
        </w:tc>
        <w:tc>
          <w:tcPr>
            <w:tcW w:w="709" w:type="dxa"/>
            <w:vAlign w:val="center"/>
          </w:tcPr>
          <w:p w14:paraId="0A4977B7" w14:textId="77777777" w:rsidR="0003156D" w:rsidRPr="00574D87" w:rsidRDefault="00AF1506" w:rsidP="007B29D6">
            <w:pPr>
              <w:jc w:val="center"/>
              <w:rPr>
                <w:rFonts w:ascii="CongressSans" w:hAnsi="CongressSans" w:cs="CongressSans"/>
                <w:b/>
                <w:bCs/>
              </w:rPr>
            </w:pPr>
            <w:r>
              <w:rPr>
                <w:rFonts w:ascii="CongressSans" w:hAnsi="CongressSans" w:cs="CongressSans"/>
                <w:b/>
                <w:bCs/>
              </w:rPr>
              <w:t>Tick</w:t>
            </w:r>
          </w:p>
        </w:tc>
      </w:tr>
      <w:tr w:rsidR="007B29D6" w:rsidRPr="006477B1" w14:paraId="0A4977CC" w14:textId="77777777" w:rsidTr="007B29D6">
        <w:trPr>
          <w:trHeight w:val="680"/>
        </w:trPr>
        <w:tc>
          <w:tcPr>
            <w:tcW w:w="433" w:type="dxa"/>
            <w:vAlign w:val="center"/>
          </w:tcPr>
          <w:p w14:paraId="0A4977B9" w14:textId="5FD2F002" w:rsidR="00EE21CD" w:rsidRPr="000953ED" w:rsidRDefault="002B4F3D" w:rsidP="00386B85">
            <w:pPr>
              <w:jc w:val="center"/>
              <w:rPr>
                <w:rFonts w:ascii="Calibri" w:hAnsi="Calibri" w:cs="Calibri"/>
              </w:rPr>
            </w:pPr>
            <w:bookmarkStart w:id="2" w:name="_Hlk112835760"/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41" w:type="dxa"/>
            <w:vAlign w:val="center"/>
          </w:tcPr>
          <w:p w14:paraId="0A4977BA" w14:textId="223E80D4" w:rsidR="00EE21CD" w:rsidRPr="000953ED" w:rsidRDefault="00DD42A4" w:rsidP="000606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442" w:type="dxa"/>
            <w:vAlign w:val="center"/>
          </w:tcPr>
          <w:p w14:paraId="0A4977BB" w14:textId="69DD5009" w:rsidR="00EE21CD" w:rsidRPr="000953ED" w:rsidRDefault="002B4F3D" w:rsidP="000606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42" w:type="dxa"/>
            <w:vAlign w:val="center"/>
          </w:tcPr>
          <w:p w14:paraId="0A4977BC" w14:textId="41BB6B83" w:rsidR="00EE21CD" w:rsidRPr="000953ED" w:rsidRDefault="002B4F3D" w:rsidP="000606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0" w:type="dxa"/>
            <w:vAlign w:val="center"/>
          </w:tcPr>
          <w:p w14:paraId="0A4977BD" w14:textId="1BA0EAFB" w:rsidR="00EE21CD" w:rsidRPr="000953ED" w:rsidRDefault="00DD42A4" w:rsidP="00FB23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00" w:type="dxa"/>
            <w:vAlign w:val="center"/>
          </w:tcPr>
          <w:p w14:paraId="0A4977BE" w14:textId="156F155D" w:rsidR="00EE21CD" w:rsidRPr="000953ED" w:rsidRDefault="002B4F3D" w:rsidP="000606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3" w:type="dxa"/>
            <w:vAlign w:val="center"/>
          </w:tcPr>
          <w:p w14:paraId="0A4977BF" w14:textId="0A6F37A9" w:rsidR="00EE21CD" w:rsidRPr="000953ED" w:rsidRDefault="00DD42A4" w:rsidP="000606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0A4977C0" w14:textId="29CB0E83" w:rsidR="00EE21CD" w:rsidRPr="000953ED" w:rsidRDefault="00DD42A4" w:rsidP="007B29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Level </w:t>
            </w:r>
            <w:r w:rsidR="002B4F3D">
              <w:rPr>
                <w:rFonts w:ascii="Calibri" w:hAnsi="Calibri" w:cs="Calibri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0A4977C1" w14:textId="688EEF0C" w:rsidR="00EE21CD" w:rsidRPr="000953ED" w:rsidRDefault="002B4F3D" w:rsidP="0006066F">
            <w:pPr>
              <w:tabs>
                <w:tab w:val="left" w:pos="7452"/>
              </w:tabs>
              <w:ind w:right="17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Bricklaying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14:paraId="0A4977C2" w14:textId="553421BA" w:rsidR="00EE21CD" w:rsidRPr="000953ED" w:rsidRDefault="00A96F97" w:rsidP="00D15B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26" w:type="dxa"/>
            <w:vAlign w:val="center"/>
          </w:tcPr>
          <w:p w14:paraId="0A4977C3" w14:textId="38350A31" w:rsidR="00EE21CD" w:rsidRPr="000953ED" w:rsidRDefault="00480D72" w:rsidP="007F45D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425" w:type="dxa"/>
            <w:vAlign w:val="center"/>
          </w:tcPr>
          <w:p w14:paraId="0A4977C4" w14:textId="0788B639" w:rsidR="00EE21CD" w:rsidRPr="000953ED" w:rsidRDefault="00A96F97" w:rsidP="00D15B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25" w:type="dxa"/>
            <w:vAlign w:val="center"/>
          </w:tcPr>
          <w:p w14:paraId="0A4977C5" w14:textId="3BFC2583" w:rsidR="00EE21CD" w:rsidRPr="000953ED" w:rsidRDefault="00A96F97" w:rsidP="00D15B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25" w:type="dxa"/>
            <w:vAlign w:val="center"/>
          </w:tcPr>
          <w:p w14:paraId="0A4977C6" w14:textId="77777777" w:rsidR="00EE21CD" w:rsidRPr="000953ED" w:rsidRDefault="008642D0" w:rsidP="00D15B77">
            <w:pPr>
              <w:jc w:val="center"/>
              <w:rPr>
                <w:rFonts w:ascii="Calibri" w:hAnsi="Calibri" w:cs="Calibri"/>
              </w:rPr>
            </w:pPr>
            <w:r w:rsidRPr="000953ED">
              <w:rPr>
                <w:rFonts w:ascii="Calibri" w:hAnsi="Calibri" w:cs="Calibri"/>
              </w:rPr>
              <w:t>-</w:t>
            </w:r>
          </w:p>
        </w:tc>
        <w:tc>
          <w:tcPr>
            <w:tcW w:w="426" w:type="dxa"/>
            <w:vAlign w:val="center"/>
          </w:tcPr>
          <w:p w14:paraId="0A4977C7" w14:textId="25339597" w:rsidR="00EE21CD" w:rsidRPr="000953ED" w:rsidRDefault="00A96F97" w:rsidP="00D15B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25" w:type="dxa"/>
            <w:vAlign w:val="center"/>
          </w:tcPr>
          <w:p w14:paraId="0A4977C8" w14:textId="2CD9592E" w:rsidR="00EE21CD" w:rsidRPr="000953ED" w:rsidRDefault="00A96F97" w:rsidP="00D15B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vAlign w:val="center"/>
          </w:tcPr>
          <w:p w14:paraId="0A4977C9" w14:textId="6BF7906C" w:rsidR="00EE21CD" w:rsidRPr="000953ED" w:rsidRDefault="00480D72" w:rsidP="007B29D6">
            <w:pPr>
              <w:tabs>
                <w:tab w:val="left" w:pos="7452"/>
              </w:tabs>
              <w:rPr>
                <w:rFonts w:ascii="Calibri" w:hAnsi="Calibri" w:cs="Calibri"/>
                <w:u w:val="dotted"/>
              </w:rPr>
            </w:pPr>
            <w:r>
              <w:rPr>
                <w:rFonts w:ascii="Calibri" w:hAnsi="Calibri" w:cs="Calibri"/>
                <w:u w:val="dotted"/>
              </w:rPr>
              <w:t xml:space="preserve">Level 2 </w:t>
            </w:r>
          </w:p>
        </w:tc>
        <w:tc>
          <w:tcPr>
            <w:tcW w:w="2693" w:type="dxa"/>
            <w:vAlign w:val="center"/>
          </w:tcPr>
          <w:p w14:paraId="0A4977CA" w14:textId="54E60BE8" w:rsidR="00EE21CD" w:rsidRPr="000953ED" w:rsidRDefault="00A96F97" w:rsidP="00083A42">
            <w:pPr>
              <w:tabs>
                <w:tab w:val="left" w:pos="7452"/>
              </w:tabs>
              <w:ind w:right="17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Bricklaying</w:t>
            </w:r>
          </w:p>
        </w:tc>
        <w:sdt>
          <w:sdtPr>
            <w:rPr>
              <w:rFonts w:ascii="Calibri" w:hAnsi="Calibri" w:cs="Calibri"/>
              <w:u w:val="dotted"/>
            </w:rPr>
            <w:id w:val="-1699002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A4977CB" w14:textId="36962BA2" w:rsidR="00EE21CD" w:rsidRPr="000953ED" w:rsidRDefault="006C650C" w:rsidP="00D15B77">
                <w:pPr>
                  <w:tabs>
                    <w:tab w:val="left" w:pos="7452"/>
                  </w:tabs>
                  <w:jc w:val="center"/>
                  <w:rPr>
                    <w:rFonts w:ascii="Calibri" w:hAnsi="Calibri" w:cs="Calibri"/>
                    <w:u w:val="dotted"/>
                  </w:rPr>
                </w:pPr>
                <w:r>
                  <w:rPr>
                    <w:rFonts w:ascii="MS Gothic" w:eastAsia="MS Gothic" w:hAnsi="MS Gothic" w:cs="Calibri" w:hint="eastAsia"/>
                    <w:u w:val="dotted"/>
                  </w:rPr>
                  <w:t>☐</w:t>
                </w:r>
              </w:p>
            </w:tc>
          </w:sdtContent>
        </w:sdt>
      </w:tr>
      <w:bookmarkEnd w:id="2"/>
      <w:tr w:rsidR="007B29D6" w:rsidRPr="006477B1" w14:paraId="0A4977E0" w14:textId="77777777" w:rsidTr="007B29D6">
        <w:trPr>
          <w:trHeight w:val="680"/>
        </w:trPr>
        <w:tc>
          <w:tcPr>
            <w:tcW w:w="433" w:type="dxa"/>
            <w:vAlign w:val="center"/>
          </w:tcPr>
          <w:p w14:paraId="0A4977CD" w14:textId="55EBF0C1" w:rsidR="008642D0" w:rsidRPr="000953ED" w:rsidRDefault="00C32F1D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41" w:type="dxa"/>
            <w:vAlign w:val="center"/>
          </w:tcPr>
          <w:p w14:paraId="0A4977CE" w14:textId="57800397" w:rsidR="008642D0" w:rsidRPr="000953ED" w:rsidRDefault="00C32F1D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442" w:type="dxa"/>
            <w:vAlign w:val="center"/>
          </w:tcPr>
          <w:p w14:paraId="0A4977CF" w14:textId="65168BC6" w:rsidR="008642D0" w:rsidRPr="000953ED" w:rsidRDefault="00C32F1D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42" w:type="dxa"/>
            <w:vAlign w:val="center"/>
          </w:tcPr>
          <w:p w14:paraId="0A4977D0" w14:textId="2CFD158E" w:rsidR="008642D0" w:rsidRPr="000953ED" w:rsidRDefault="00C32F1D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0" w:type="dxa"/>
            <w:vAlign w:val="center"/>
          </w:tcPr>
          <w:p w14:paraId="0A4977D1" w14:textId="77777777" w:rsidR="008642D0" w:rsidRPr="000953ED" w:rsidRDefault="008642D0" w:rsidP="008642D0">
            <w:pPr>
              <w:jc w:val="center"/>
              <w:rPr>
                <w:rFonts w:ascii="Calibri" w:hAnsi="Calibri" w:cs="Calibri"/>
              </w:rPr>
            </w:pPr>
            <w:r w:rsidRPr="000953ED">
              <w:rPr>
                <w:rFonts w:ascii="Calibri" w:hAnsi="Calibri" w:cs="Calibri"/>
              </w:rPr>
              <w:t>-</w:t>
            </w:r>
          </w:p>
        </w:tc>
        <w:tc>
          <w:tcPr>
            <w:tcW w:w="400" w:type="dxa"/>
            <w:vAlign w:val="center"/>
          </w:tcPr>
          <w:p w14:paraId="0A4977D2" w14:textId="579965E4" w:rsidR="008642D0" w:rsidRPr="000953ED" w:rsidRDefault="00F16B29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3" w:type="dxa"/>
            <w:vAlign w:val="center"/>
          </w:tcPr>
          <w:p w14:paraId="0A4977D3" w14:textId="32E6D0F1" w:rsidR="008642D0" w:rsidRPr="000953ED" w:rsidRDefault="00F16B29" w:rsidP="008642D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0A4977D4" w14:textId="324F3A55" w:rsidR="008642D0" w:rsidRPr="000953ED" w:rsidRDefault="00F16B29" w:rsidP="007B29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Level 3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A4977D5" w14:textId="354BC826" w:rsidR="008642D0" w:rsidRPr="000953ED" w:rsidRDefault="00F16B29" w:rsidP="008642D0">
            <w:pPr>
              <w:tabs>
                <w:tab w:val="left" w:pos="7452"/>
              </w:tabs>
              <w:ind w:right="17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Site Carpentry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4977D6" w14:textId="55B500B5" w:rsidR="008642D0" w:rsidRPr="000953ED" w:rsidRDefault="00320EFE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A4977D7" w14:textId="1BE912C5" w:rsidR="008642D0" w:rsidRPr="000953ED" w:rsidRDefault="00320EFE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4977D8" w14:textId="5781E270" w:rsidR="008642D0" w:rsidRPr="000953ED" w:rsidRDefault="00320EFE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4977D9" w14:textId="2CD8B87B" w:rsidR="008642D0" w:rsidRPr="000953ED" w:rsidRDefault="00320EFE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4977DA" w14:textId="77777777" w:rsidR="008642D0" w:rsidRPr="000953ED" w:rsidRDefault="008642D0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 w:rsidRPr="000953ED">
              <w:rPr>
                <w:rFonts w:ascii="Calibri" w:hAnsi="Calibri" w:cs="Calibri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A4977DB" w14:textId="0430AE46" w:rsidR="008642D0" w:rsidRPr="000953ED" w:rsidRDefault="00C32F1D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4977DC" w14:textId="5A9A640F" w:rsidR="008642D0" w:rsidRPr="000953ED" w:rsidRDefault="00C32F1D" w:rsidP="008642D0">
            <w:pPr>
              <w:tabs>
                <w:tab w:val="left" w:pos="74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A4977DD" w14:textId="7716D3A1" w:rsidR="008642D0" w:rsidRPr="000953ED" w:rsidRDefault="00320EFE" w:rsidP="007B29D6">
            <w:pPr>
              <w:tabs>
                <w:tab w:val="left" w:pos="74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Level 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0A4977DE" w14:textId="44611339" w:rsidR="008642D0" w:rsidRPr="000953ED" w:rsidRDefault="00C32F1D" w:rsidP="008642D0">
            <w:pPr>
              <w:tabs>
                <w:tab w:val="left" w:pos="74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Site Carpentry</w:t>
            </w:r>
          </w:p>
        </w:tc>
        <w:sdt>
          <w:sdtPr>
            <w:rPr>
              <w:rFonts w:ascii="Calibri" w:hAnsi="Calibri" w:cs="Calibri"/>
              <w:u w:val="dotted"/>
            </w:rPr>
            <w:id w:val="912042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0A4977DF" w14:textId="47614E1D" w:rsidR="008642D0" w:rsidRPr="006C650C" w:rsidRDefault="006C650C" w:rsidP="008642D0">
                <w:pPr>
                  <w:tabs>
                    <w:tab w:val="left" w:pos="7452"/>
                  </w:tabs>
                  <w:jc w:val="center"/>
                  <w:rPr>
                    <w:rFonts w:ascii="Calibri" w:hAnsi="Calibri" w:cs="Calibri"/>
                    <w:b/>
                    <w:bCs/>
                    <w:u w:val="dotted"/>
                  </w:rPr>
                </w:pPr>
                <w:r>
                  <w:rPr>
                    <w:rFonts w:ascii="MS Gothic" w:eastAsia="MS Gothic" w:hAnsi="MS Gothic" w:cs="Calibri" w:hint="eastAsia"/>
                    <w:u w:val="dotted"/>
                  </w:rPr>
                  <w:t>☐</w:t>
                </w:r>
              </w:p>
            </w:tc>
          </w:sdtContent>
        </w:sdt>
      </w:tr>
    </w:tbl>
    <w:p w14:paraId="0A497809" w14:textId="77777777" w:rsidR="006F0610" w:rsidRDefault="006F0610" w:rsidP="00EB54B5">
      <w:pPr>
        <w:spacing w:before="240"/>
        <w:rPr>
          <w:rFonts w:ascii="CongressSans" w:hAnsi="CongressSans" w:cs="CongressSans"/>
        </w:rPr>
      </w:pPr>
    </w:p>
    <w:p w14:paraId="0A49780A" w14:textId="77777777" w:rsidR="006F0610" w:rsidRDefault="006F0610" w:rsidP="00EB54B5">
      <w:pPr>
        <w:spacing w:before="240"/>
        <w:rPr>
          <w:rFonts w:ascii="CongressSans" w:hAnsi="CongressSans" w:cs="CongressSans"/>
        </w:rPr>
      </w:pPr>
    </w:p>
    <w:p w14:paraId="519D8B66" w14:textId="77777777" w:rsidR="00F16B29" w:rsidRDefault="00F16B29" w:rsidP="00EB54B5">
      <w:pPr>
        <w:spacing w:before="240"/>
        <w:rPr>
          <w:rFonts w:ascii="Avenir Next LT Pro" w:hAnsi="Avenir Next LT Pro" w:cs="CongressSans"/>
        </w:rPr>
      </w:pPr>
    </w:p>
    <w:p w14:paraId="3B099CC3" w14:textId="77777777" w:rsidR="00F16B29" w:rsidRDefault="00F16B29" w:rsidP="00EB54B5">
      <w:pPr>
        <w:spacing w:before="240"/>
        <w:rPr>
          <w:rFonts w:ascii="Avenir Next LT Pro" w:hAnsi="Avenir Next LT Pro" w:cs="CongressSans"/>
        </w:rPr>
      </w:pPr>
    </w:p>
    <w:p w14:paraId="0A49780B" w14:textId="530B37FF" w:rsidR="006477B1" w:rsidRPr="00EF1367" w:rsidRDefault="00917396" w:rsidP="00EB54B5">
      <w:pPr>
        <w:spacing w:before="240"/>
        <w:rPr>
          <w:rFonts w:ascii="Avenir Next LT Pro" w:hAnsi="Avenir Next LT Pro" w:cs="CongressSans"/>
        </w:rPr>
      </w:pPr>
      <w:r w:rsidRPr="00EF1367">
        <w:rPr>
          <w:rFonts w:ascii="Avenir Next LT Pro" w:hAnsi="Avenir Next LT Pro" w:cs="CongressSans"/>
        </w:rPr>
        <w:t xml:space="preserve">I confirm </w:t>
      </w:r>
      <w:r w:rsidR="003F16B7" w:rsidRPr="00EF1367">
        <w:rPr>
          <w:rFonts w:ascii="Avenir Next LT Pro" w:hAnsi="Avenir Next LT Pro" w:cs="CongressSans"/>
        </w:rPr>
        <w:t>that this</w:t>
      </w:r>
      <w:r w:rsidRPr="00EF1367">
        <w:rPr>
          <w:rFonts w:ascii="Avenir Next LT Pro" w:hAnsi="Avenir Next LT Pro" w:cs="CongressSans"/>
        </w:rPr>
        <w:t xml:space="preserve"> centre </w:t>
      </w:r>
      <w:r w:rsidR="00F16B29">
        <w:rPr>
          <w:rFonts w:ascii="Avenir Next LT Pro" w:hAnsi="Avenir Next LT Pro" w:cs="CongressSans"/>
        </w:rPr>
        <w:t>currently offers</w:t>
      </w:r>
      <w:r w:rsidRPr="00EF1367">
        <w:rPr>
          <w:rFonts w:ascii="Avenir Next LT Pro" w:hAnsi="Avenir Next LT Pro" w:cs="CongressSans"/>
        </w:rPr>
        <w:t xml:space="preserve"> the qualifications as detailed above.  Where changes have taken place, a completed </w:t>
      </w:r>
      <w:r w:rsidR="009E5A70" w:rsidRPr="00EF1367">
        <w:rPr>
          <w:rFonts w:ascii="Avenir Next LT Pro" w:hAnsi="Avenir Next LT Pro" w:cs="CongressSans"/>
        </w:rPr>
        <w:t>Centre Update</w:t>
      </w:r>
      <w:r w:rsidRPr="00EF1367">
        <w:rPr>
          <w:rFonts w:ascii="Avenir Next LT Pro" w:hAnsi="Avenir Next LT Pro" w:cs="CongressSans"/>
        </w:rPr>
        <w:t xml:space="preserve"> form, p</w:t>
      </w:r>
      <w:r w:rsidR="005636B8" w:rsidRPr="00EF1367">
        <w:rPr>
          <w:rFonts w:ascii="Avenir Next LT Pro" w:hAnsi="Avenir Next LT Pro" w:cs="CongressSans"/>
        </w:rPr>
        <w:t>lus CVs</w:t>
      </w:r>
      <w:r w:rsidR="0052277E" w:rsidRPr="00EF1367">
        <w:rPr>
          <w:rFonts w:ascii="Avenir Next LT Pro" w:hAnsi="Avenir Next LT Pro" w:cs="CongressSans"/>
        </w:rPr>
        <w:t xml:space="preserve"> of A</w:t>
      </w:r>
      <w:r w:rsidRPr="00EF1367">
        <w:rPr>
          <w:rFonts w:ascii="Avenir Next LT Pro" w:hAnsi="Avenir Next LT Pro" w:cs="CongressSans"/>
        </w:rPr>
        <w:t>ssessors/</w:t>
      </w:r>
      <w:r w:rsidR="0052277E" w:rsidRPr="00EF1367">
        <w:rPr>
          <w:rFonts w:ascii="Avenir Next LT Pro" w:hAnsi="Avenir Next LT Pro" w:cs="CongressSans"/>
        </w:rPr>
        <w:t>I</w:t>
      </w:r>
      <w:r w:rsidR="009E5A70" w:rsidRPr="00EF1367">
        <w:rPr>
          <w:rFonts w:ascii="Avenir Next LT Pro" w:hAnsi="Avenir Next LT Pro" w:cs="CongressSans"/>
        </w:rPr>
        <w:t xml:space="preserve">nternal </w:t>
      </w:r>
      <w:r w:rsidR="0052277E" w:rsidRPr="00EF1367">
        <w:rPr>
          <w:rFonts w:ascii="Avenir Next LT Pro" w:hAnsi="Avenir Next LT Pro" w:cs="CongressSans"/>
        </w:rPr>
        <w:t>Q</w:t>
      </w:r>
      <w:r w:rsidR="009E5A70" w:rsidRPr="00EF1367">
        <w:rPr>
          <w:rFonts w:ascii="Avenir Next LT Pro" w:hAnsi="Avenir Next LT Pro" w:cs="CongressSans"/>
        </w:rPr>
        <w:t xml:space="preserve">uality </w:t>
      </w:r>
      <w:r w:rsidR="0052277E" w:rsidRPr="00EF1367">
        <w:rPr>
          <w:rFonts w:ascii="Avenir Next LT Pro" w:hAnsi="Avenir Next LT Pro" w:cs="CongressSans"/>
        </w:rPr>
        <w:t>A</w:t>
      </w:r>
      <w:r w:rsidR="009E5A70" w:rsidRPr="00EF1367">
        <w:rPr>
          <w:rFonts w:ascii="Avenir Next LT Pro" w:hAnsi="Avenir Next LT Pro" w:cs="CongressSans"/>
        </w:rPr>
        <w:t>ssurers</w:t>
      </w:r>
      <w:r w:rsidRPr="00EF1367">
        <w:rPr>
          <w:rFonts w:ascii="Avenir Next LT Pro" w:hAnsi="Avenir Next LT Pro" w:cs="CongressSans"/>
        </w:rPr>
        <w:t xml:space="preserve"> where appropriate, </w:t>
      </w:r>
      <w:r w:rsidR="005A17A4" w:rsidRPr="00EF1367">
        <w:rPr>
          <w:rFonts w:ascii="Avenir Next LT Pro" w:hAnsi="Avenir Next LT Pro" w:cs="CongressSans"/>
        </w:rPr>
        <w:t>has</w:t>
      </w:r>
      <w:r w:rsidRPr="00EF1367">
        <w:rPr>
          <w:rFonts w:ascii="Avenir Next LT Pro" w:hAnsi="Avenir Next LT Pro" w:cs="CongressSans"/>
        </w:rPr>
        <w:t xml:space="preserve"> be</w:t>
      </w:r>
      <w:r w:rsidR="005A17A4" w:rsidRPr="00EF1367">
        <w:rPr>
          <w:rFonts w:ascii="Avenir Next LT Pro" w:hAnsi="Avenir Next LT Pro" w:cs="CongressSans"/>
        </w:rPr>
        <w:t>en</w:t>
      </w:r>
      <w:r w:rsidRPr="00EF1367">
        <w:rPr>
          <w:rFonts w:ascii="Avenir Next LT Pro" w:hAnsi="Avenir Next LT Pro" w:cs="CongressSans"/>
        </w:rPr>
        <w:t xml:space="preserve"> </w:t>
      </w:r>
      <w:r w:rsidR="005A17A4" w:rsidRPr="00EF1367">
        <w:rPr>
          <w:rFonts w:ascii="Avenir Next LT Pro" w:hAnsi="Avenir Next LT Pro" w:cs="CongressSans"/>
        </w:rPr>
        <w:t>submitted</w:t>
      </w:r>
      <w:r w:rsidRPr="00EF1367">
        <w:rPr>
          <w:rFonts w:ascii="Avenir Next LT Pro" w:hAnsi="Avenir Next LT Pro" w:cs="CongressSans"/>
        </w:rPr>
        <w:t>.</w:t>
      </w:r>
    </w:p>
    <w:p w14:paraId="0A49780C" w14:textId="77777777" w:rsidR="00917396" w:rsidRPr="00EF1367" w:rsidRDefault="00917396" w:rsidP="00EB54B5">
      <w:pPr>
        <w:spacing w:before="240" w:after="240"/>
        <w:rPr>
          <w:rFonts w:ascii="Avenir Next LT Pro" w:hAnsi="Avenir Next LT Pro" w:cs="CongressSans"/>
        </w:rPr>
      </w:pPr>
      <w:r w:rsidRPr="00EF1367">
        <w:rPr>
          <w:rFonts w:ascii="Avenir Next LT Pro" w:hAnsi="Avenir Next LT Pro" w:cs="CongressSans"/>
        </w:rPr>
        <w:t>I also confirm that all necessary resources for offering the new qualifications are currently in place.</w:t>
      </w:r>
    </w:p>
    <w:p w14:paraId="0A49780D" w14:textId="77777777" w:rsidR="00FC1468" w:rsidRPr="00EF1367" w:rsidRDefault="00917396" w:rsidP="00EB54B5">
      <w:pPr>
        <w:spacing w:before="240" w:after="240"/>
        <w:rPr>
          <w:rFonts w:ascii="Avenir Next LT Pro" w:hAnsi="Avenir Next LT Pro" w:cs="CongressSans"/>
        </w:rPr>
      </w:pPr>
      <w:r w:rsidRPr="00EF1367">
        <w:rPr>
          <w:rFonts w:ascii="Avenir Next LT Pro" w:hAnsi="Avenir Next LT Pro" w:cs="CongressSans"/>
        </w:rPr>
        <w:t>I understand that</w:t>
      </w:r>
      <w:r w:rsidR="003F16B7" w:rsidRPr="00EF1367">
        <w:rPr>
          <w:rFonts w:ascii="Avenir Next LT Pro" w:hAnsi="Avenir Next LT Pro" w:cs="CongressSans"/>
        </w:rPr>
        <w:t>, in order to process this application, City &amp; Guilds may require further information possibly involving a</w:t>
      </w:r>
      <w:r w:rsidR="0052277E" w:rsidRPr="00EF1367">
        <w:rPr>
          <w:rFonts w:ascii="Avenir Next LT Pro" w:hAnsi="Avenir Next LT Pro" w:cs="CongressSans"/>
        </w:rPr>
        <w:t>n external quality assurance</w:t>
      </w:r>
      <w:r w:rsidR="009E5A70" w:rsidRPr="00EF1367">
        <w:rPr>
          <w:rFonts w:ascii="Avenir Next LT Pro" w:hAnsi="Avenir Next LT Pro" w:cs="CongressSans"/>
        </w:rPr>
        <w:t xml:space="preserve"> activity</w:t>
      </w:r>
      <w:r w:rsidR="003F16B7" w:rsidRPr="00EF1367">
        <w:rPr>
          <w:rFonts w:ascii="Avenir Next LT Pro" w:hAnsi="Avenir Next LT Pro" w:cs="CongressSans"/>
        </w:rPr>
        <w:t>, which may incur a fee.</w:t>
      </w: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318"/>
        <w:gridCol w:w="9590"/>
      </w:tblGrid>
      <w:tr w:rsidR="00FC1468" w:rsidRPr="006477B1" w14:paraId="0A497810" w14:textId="77777777">
        <w:trPr>
          <w:trHeight w:val="567"/>
        </w:trPr>
        <w:tc>
          <w:tcPr>
            <w:tcW w:w="1318" w:type="dxa"/>
            <w:vAlign w:val="center"/>
          </w:tcPr>
          <w:p w14:paraId="0A49780E" w14:textId="77777777" w:rsidR="00FC1468" w:rsidRPr="00574D87" w:rsidRDefault="00FC1468" w:rsidP="004810C6">
            <w:pPr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Signature</w:t>
            </w:r>
          </w:p>
        </w:tc>
        <w:tc>
          <w:tcPr>
            <w:tcW w:w="9590" w:type="dxa"/>
            <w:vAlign w:val="center"/>
          </w:tcPr>
          <w:p w14:paraId="0A49780F" w14:textId="77777777" w:rsidR="00FC1468" w:rsidRPr="00574D87" w:rsidRDefault="00574D87" w:rsidP="00574D87">
            <w:pPr>
              <w:rPr>
                <w:rFonts w:ascii="CongressSans" w:hAnsi="CongressSans" w:cs="CongressSans"/>
                <w:u w:val="dotted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</w:tr>
      <w:tr w:rsidR="00FC1468" w:rsidRPr="006477B1" w14:paraId="0A497813" w14:textId="77777777">
        <w:trPr>
          <w:trHeight w:val="567"/>
        </w:trPr>
        <w:tc>
          <w:tcPr>
            <w:tcW w:w="1318" w:type="dxa"/>
            <w:vAlign w:val="center"/>
          </w:tcPr>
          <w:p w14:paraId="0A497811" w14:textId="77777777" w:rsidR="00FC1468" w:rsidRPr="00574D87" w:rsidRDefault="00FC1468" w:rsidP="004810C6">
            <w:pPr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Name</w:t>
            </w:r>
          </w:p>
        </w:tc>
        <w:tc>
          <w:tcPr>
            <w:tcW w:w="9590" w:type="dxa"/>
            <w:vAlign w:val="center"/>
          </w:tcPr>
          <w:p w14:paraId="0A497812" w14:textId="77777777" w:rsidR="00FC1468" w:rsidRPr="00574D87" w:rsidRDefault="00574D87" w:rsidP="00574D87">
            <w:pPr>
              <w:rPr>
                <w:rFonts w:ascii="CongressSans" w:hAnsi="CongressSans" w:cs="CongressSans"/>
              </w:rPr>
            </w:pPr>
            <w:r w:rsidRPr="00574D87">
              <w:rPr>
                <w:rFonts w:ascii="CongressSans" w:hAnsi="CongressSans" w:cs="CongressSans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D87">
              <w:rPr>
                <w:rFonts w:ascii="CongressSans" w:hAnsi="CongressSans" w:cs="CongressSans"/>
                <w:u w:val="dotted"/>
              </w:rPr>
              <w:instrText xml:space="preserve"> FORMTEXT </w:instrText>
            </w:r>
            <w:r w:rsidRPr="00574D87">
              <w:rPr>
                <w:rFonts w:ascii="CongressSans" w:hAnsi="CongressSans" w:cs="CongressSans"/>
                <w:u w:val="dotted"/>
              </w:rPr>
            </w:r>
            <w:r w:rsidRPr="00574D87">
              <w:rPr>
                <w:rFonts w:ascii="CongressSans" w:hAnsi="CongressSans" w:cs="CongressSans"/>
                <w:u w:val="dotted"/>
              </w:rPr>
              <w:fldChar w:fldCharType="separate"/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="006967A7">
              <w:rPr>
                <w:rFonts w:ascii="CongressSans" w:hAnsi="CongressSans" w:cs="CongressSans"/>
                <w:noProof/>
                <w:u w:val="dotted"/>
              </w:rPr>
              <w:t> </w:t>
            </w:r>
            <w:r w:rsidRPr="00574D87">
              <w:rPr>
                <w:rFonts w:ascii="CongressSans" w:hAnsi="CongressSans" w:cs="CongressSans"/>
                <w:u w:val="dotted"/>
              </w:rPr>
              <w:fldChar w:fldCharType="end"/>
            </w:r>
          </w:p>
        </w:tc>
      </w:tr>
      <w:tr w:rsidR="00FC1468" w:rsidRPr="006477B1" w14:paraId="0A497816" w14:textId="77777777">
        <w:trPr>
          <w:trHeight w:val="567"/>
        </w:trPr>
        <w:tc>
          <w:tcPr>
            <w:tcW w:w="1318" w:type="dxa"/>
            <w:vAlign w:val="center"/>
          </w:tcPr>
          <w:p w14:paraId="0A497814" w14:textId="77777777" w:rsidR="00FC1468" w:rsidRPr="00574D87" w:rsidRDefault="00FC1468" w:rsidP="004810C6">
            <w:pPr>
              <w:rPr>
                <w:rFonts w:ascii="CongressSans" w:hAnsi="CongressSans" w:cs="CongressSans"/>
                <w:b/>
                <w:bCs/>
              </w:rPr>
            </w:pPr>
            <w:r w:rsidRPr="00574D87">
              <w:rPr>
                <w:rFonts w:ascii="CongressSans" w:hAnsi="CongressSans" w:cs="CongressSans"/>
                <w:b/>
                <w:bCs/>
              </w:rPr>
              <w:t>Date</w:t>
            </w:r>
          </w:p>
        </w:tc>
        <w:tc>
          <w:tcPr>
            <w:tcW w:w="9590" w:type="dxa"/>
            <w:vAlign w:val="center"/>
          </w:tcPr>
          <w:p w14:paraId="0A497815" w14:textId="77777777" w:rsidR="00FC1468" w:rsidRPr="00574D87" w:rsidRDefault="00D6241B" w:rsidP="00574D87">
            <w:pPr>
              <w:rPr>
                <w:rFonts w:ascii="CongressSans" w:hAnsi="CongressSans" w:cs="CongressSans"/>
                <w:u w:val="dotted"/>
              </w:rPr>
            </w:pPr>
            <w:r>
              <w:rPr>
                <w:rFonts w:ascii="CongressSans" w:hAnsi="CongressSans" w:cs="Congress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CongressSans" w:hAnsi="CongressSans" w:cs="CongressSans"/>
              </w:rPr>
              <w:instrText xml:space="preserve"> FORMTEXT </w:instrText>
            </w:r>
            <w:r>
              <w:rPr>
                <w:rFonts w:ascii="CongressSans" w:hAnsi="CongressSans" w:cs="CongressSans"/>
              </w:rPr>
            </w:r>
            <w:r>
              <w:rPr>
                <w:rFonts w:ascii="CongressSans" w:hAnsi="CongressSans" w:cs="CongressSans"/>
              </w:rPr>
              <w:fldChar w:fldCharType="separate"/>
            </w:r>
            <w:r w:rsidR="006967A7">
              <w:rPr>
                <w:rFonts w:ascii="CongressSans" w:hAnsi="CongressSans" w:cs="CongressSans"/>
                <w:noProof/>
              </w:rPr>
              <w:t> </w:t>
            </w:r>
            <w:r w:rsidR="006967A7">
              <w:rPr>
                <w:rFonts w:ascii="CongressSans" w:hAnsi="CongressSans" w:cs="CongressSans"/>
                <w:noProof/>
              </w:rPr>
              <w:t> </w:t>
            </w:r>
            <w:r w:rsidR="006967A7">
              <w:rPr>
                <w:rFonts w:ascii="CongressSans" w:hAnsi="CongressSans" w:cs="CongressSans"/>
                <w:noProof/>
              </w:rPr>
              <w:t> </w:t>
            </w:r>
            <w:r w:rsidR="006967A7">
              <w:rPr>
                <w:rFonts w:ascii="CongressSans" w:hAnsi="CongressSans" w:cs="CongressSans"/>
                <w:noProof/>
              </w:rPr>
              <w:t> </w:t>
            </w:r>
            <w:r w:rsidR="006967A7">
              <w:rPr>
                <w:rFonts w:ascii="CongressSans" w:hAnsi="CongressSans" w:cs="CongressSans"/>
                <w:noProof/>
              </w:rPr>
              <w:t> </w:t>
            </w:r>
            <w:r>
              <w:rPr>
                <w:rFonts w:ascii="CongressSans" w:hAnsi="CongressSans" w:cs="CongressSans"/>
              </w:rPr>
              <w:fldChar w:fldCharType="end"/>
            </w:r>
            <w:r>
              <w:rPr>
                <w:rFonts w:ascii="CongressSans" w:hAnsi="CongressSans" w:cs="CongressSans"/>
              </w:rPr>
              <w:t xml:space="preserve"> (dd/mm/yyyy)</w:t>
            </w:r>
          </w:p>
        </w:tc>
      </w:tr>
    </w:tbl>
    <w:p w14:paraId="0A497817" w14:textId="77777777" w:rsidR="00EF1367" w:rsidRDefault="00EF1367" w:rsidP="00EF1367">
      <w:pPr>
        <w:rPr>
          <w:rFonts w:ascii="Avenir Next LT Pro" w:hAnsi="Avenir Next LT Pro" w:cs="CongressSans"/>
        </w:rPr>
      </w:pPr>
    </w:p>
    <w:p w14:paraId="0A497818" w14:textId="17881278" w:rsidR="00EF1367" w:rsidRPr="006537B8" w:rsidRDefault="0083285A" w:rsidP="00EF1367">
      <w:pPr>
        <w:rPr>
          <w:rFonts w:ascii="Avenir Next LT Pro" w:hAnsi="Avenir Next LT Pro" w:cs="CongressSans"/>
        </w:rPr>
      </w:pPr>
      <w:r>
        <w:rPr>
          <w:rFonts w:ascii="Avenir Next LT Pro" w:hAnsi="Avenir Next LT Pro" w:cs="CongressSans"/>
        </w:rPr>
        <w:t>Once this form is completed pl</w:t>
      </w:r>
      <w:r w:rsidR="00EF1367" w:rsidRPr="00AE2C93">
        <w:rPr>
          <w:rFonts w:ascii="Avenir Next LT Pro" w:hAnsi="Avenir Next LT Pro" w:cs="CongressSans"/>
        </w:rPr>
        <w:t xml:space="preserve">ease email </w:t>
      </w:r>
      <w:r>
        <w:rPr>
          <w:rFonts w:ascii="Avenir Next LT Pro" w:hAnsi="Avenir Next LT Pro" w:cs="CongressSans"/>
        </w:rPr>
        <w:t>fo</w:t>
      </w:r>
      <w:r w:rsidR="00EF1367" w:rsidRPr="00AE2C93">
        <w:rPr>
          <w:rFonts w:ascii="Avenir Next LT Pro" w:hAnsi="Avenir Next LT Pro" w:cs="CongressSans"/>
        </w:rPr>
        <w:t>rm to</w:t>
      </w:r>
      <w:r>
        <w:rPr>
          <w:rFonts w:ascii="Avenir Next LT Pro" w:hAnsi="Avenir Next LT Pro" w:cs="CongressSans"/>
        </w:rPr>
        <w:t>:</w:t>
      </w:r>
      <w:r w:rsidR="00EF1367" w:rsidRPr="00AE2C93">
        <w:rPr>
          <w:rFonts w:ascii="Avenir Next LT Pro" w:hAnsi="Avenir Next LT Pro" w:cs="CongressSans"/>
        </w:rPr>
        <w:t xml:space="preserve"> </w:t>
      </w:r>
      <w:hyperlink r:id="rId12" w:history="1">
        <w:r w:rsidR="006537B8" w:rsidRPr="00770618">
          <w:rPr>
            <w:rStyle w:val="Hyperlink"/>
            <w:rFonts w:ascii="Avenir Next LT Pro" w:hAnsi="Avenir Next LT Pro" w:cs="CongressSans"/>
          </w:rPr>
          <w:t>skillsforwales.quality@cityandguilds.com</w:t>
        </w:r>
      </w:hyperlink>
      <w:r w:rsidR="006537B8">
        <w:rPr>
          <w:rFonts w:ascii="Avenir Next LT Pro" w:hAnsi="Avenir Next LT Pro" w:cs="CongressSans"/>
        </w:rPr>
        <w:t xml:space="preserve"> </w:t>
      </w:r>
    </w:p>
    <w:p w14:paraId="0A497819" w14:textId="77777777" w:rsidR="00FC1468" w:rsidRPr="000A309E" w:rsidRDefault="00FC1468" w:rsidP="00EF1367">
      <w:pPr>
        <w:spacing w:before="240"/>
        <w:rPr>
          <w:rFonts w:ascii="CongressSans" w:hAnsi="CongressSans" w:cs="CongressSans"/>
          <w:lang w:val="en-US"/>
        </w:rPr>
      </w:pPr>
    </w:p>
    <w:sectPr w:rsidR="00FC1468" w:rsidRPr="000A309E" w:rsidSect="00187B8E">
      <w:pgSz w:w="15840" w:h="12240" w:orient="landscape"/>
      <w:pgMar w:top="0" w:right="539" w:bottom="680" w:left="7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2BFC0" w14:textId="77777777" w:rsidR="001D3134" w:rsidRDefault="001D3134">
      <w:r>
        <w:separator/>
      </w:r>
    </w:p>
  </w:endnote>
  <w:endnote w:type="continuationSeparator" w:id="0">
    <w:p w14:paraId="77F40630" w14:textId="77777777" w:rsidR="001D3134" w:rsidRDefault="001D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gressSans">
    <w:altName w:val="Calibri"/>
    <w:charset w:val="00"/>
    <w:family w:val="swiss"/>
    <w:pitch w:val="variable"/>
    <w:sig w:usb0="800000AF" w:usb1="4000004A" w:usb2="00000000" w:usb3="00000000" w:csb0="0000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4498" w14:textId="77777777" w:rsidR="001D3134" w:rsidRDefault="001D3134">
      <w:r>
        <w:separator/>
      </w:r>
    </w:p>
  </w:footnote>
  <w:footnote w:type="continuationSeparator" w:id="0">
    <w:p w14:paraId="19314619" w14:textId="77777777" w:rsidR="001D3134" w:rsidRDefault="001D3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7C15"/>
    <w:multiLevelType w:val="hybridMultilevel"/>
    <w:tmpl w:val="18CA6A7C"/>
    <w:lvl w:ilvl="0" w:tplc="464C2B16">
      <w:start w:val="1"/>
      <w:numFmt w:val="decimal"/>
      <w:lvlText w:val="C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A33DB"/>
    <w:multiLevelType w:val="hybridMultilevel"/>
    <w:tmpl w:val="2056EB56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33A06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740A4"/>
    <w:multiLevelType w:val="hybridMultilevel"/>
    <w:tmpl w:val="36C0B234"/>
    <w:lvl w:ilvl="0" w:tplc="464C2B16">
      <w:start w:val="1"/>
      <w:numFmt w:val="decimal"/>
      <w:lvlText w:val="C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C46D7"/>
    <w:multiLevelType w:val="hybridMultilevel"/>
    <w:tmpl w:val="DA50C9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657591"/>
    <w:multiLevelType w:val="multilevel"/>
    <w:tmpl w:val="6576D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82196E"/>
    <w:multiLevelType w:val="hybridMultilevel"/>
    <w:tmpl w:val="6D9C75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805244"/>
    <w:multiLevelType w:val="hybridMultilevel"/>
    <w:tmpl w:val="6576DC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445D85"/>
    <w:multiLevelType w:val="hybridMultilevel"/>
    <w:tmpl w:val="BE2AC7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DC6BAB"/>
    <w:multiLevelType w:val="hybridMultilevel"/>
    <w:tmpl w:val="981ABA06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2657CD"/>
    <w:multiLevelType w:val="hybridMultilevel"/>
    <w:tmpl w:val="75D02E50"/>
    <w:lvl w:ilvl="0" w:tplc="3DD46C18">
      <w:start w:val="1"/>
      <w:numFmt w:val="bullet"/>
      <w:pStyle w:val="List-ItemPara-XY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305A0"/>
    <w:multiLevelType w:val="hybridMultilevel"/>
    <w:tmpl w:val="EA206E96"/>
    <w:lvl w:ilvl="0" w:tplc="0409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EF4F6F"/>
    <w:multiLevelType w:val="hybridMultilevel"/>
    <w:tmpl w:val="0174F798"/>
    <w:lvl w:ilvl="0" w:tplc="464C2B16">
      <w:start w:val="1"/>
      <w:numFmt w:val="decimal"/>
      <w:lvlText w:val="C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3A06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C308B5"/>
    <w:multiLevelType w:val="hybridMultilevel"/>
    <w:tmpl w:val="52F276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EF2399"/>
    <w:multiLevelType w:val="hybridMultilevel"/>
    <w:tmpl w:val="A2F65A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3E3440"/>
    <w:multiLevelType w:val="hybridMultilevel"/>
    <w:tmpl w:val="4ECE8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F594EEF"/>
    <w:multiLevelType w:val="hybridMultilevel"/>
    <w:tmpl w:val="E0ACA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6B6ECD"/>
    <w:multiLevelType w:val="hybridMultilevel"/>
    <w:tmpl w:val="1BAE538E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98418D"/>
    <w:multiLevelType w:val="hybridMultilevel"/>
    <w:tmpl w:val="F1BE8EDC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A9408F"/>
    <w:multiLevelType w:val="hybridMultilevel"/>
    <w:tmpl w:val="C65E7F78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CD7671"/>
    <w:multiLevelType w:val="hybridMultilevel"/>
    <w:tmpl w:val="55DEB9C6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D8E20A7"/>
    <w:multiLevelType w:val="hybridMultilevel"/>
    <w:tmpl w:val="6DD2929C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EA7467B"/>
    <w:multiLevelType w:val="hybridMultilevel"/>
    <w:tmpl w:val="B0C635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E436AB"/>
    <w:multiLevelType w:val="multilevel"/>
    <w:tmpl w:val="BE2AC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B292709"/>
    <w:multiLevelType w:val="hybridMultilevel"/>
    <w:tmpl w:val="100CD8B8"/>
    <w:lvl w:ilvl="0" w:tplc="733A0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93134382">
    <w:abstractNumId w:val="5"/>
  </w:num>
  <w:num w:numId="2" w16cid:durableId="823736517">
    <w:abstractNumId w:val="21"/>
  </w:num>
  <w:num w:numId="3" w16cid:durableId="378168530">
    <w:abstractNumId w:val="17"/>
  </w:num>
  <w:num w:numId="4" w16cid:durableId="651522401">
    <w:abstractNumId w:val="20"/>
  </w:num>
  <w:num w:numId="5" w16cid:durableId="1620063767">
    <w:abstractNumId w:val="6"/>
  </w:num>
  <w:num w:numId="6" w16cid:durableId="1291592754">
    <w:abstractNumId w:val="4"/>
  </w:num>
  <w:num w:numId="7" w16cid:durableId="1537549126">
    <w:abstractNumId w:val="0"/>
  </w:num>
  <w:num w:numId="8" w16cid:durableId="1629706177">
    <w:abstractNumId w:val="11"/>
  </w:num>
  <w:num w:numId="9" w16cid:durableId="1097746932">
    <w:abstractNumId w:val="1"/>
  </w:num>
  <w:num w:numId="10" w16cid:durableId="1546718826">
    <w:abstractNumId w:val="2"/>
  </w:num>
  <w:num w:numId="11" w16cid:durableId="916398729">
    <w:abstractNumId w:val="8"/>
  </w:num>
  <w:num w:numId="12" w16cid:durableId="575091316">
    <w:abstractNumId w:val="19"/>
  </w:num>
  <w:num w:numId="13" w16cid:durableId="989941982">
    <w:abstractNumId w:val="7"/>
  </w:num>
  <w:num w:numId="14" w16cid:durableId="549919288">
    <w:abstractNumId w:val="23"/>
  </w:num>
  <w:num w:numId="15" w16cid:durableId="239798390">
    <w:abstractNumId w:val="22"/>
  </w:num>
  <w:num w:numId="16" w16cid:durableId="1093166340">
    <w:abstractNumId w:val="3"/>
  </w:num>
  <w:num w:numId="17" w16cid:durableId="225382321">
    <w:abstractNumId w:val="18"/>
  </w:num>
  <w:num w:numId="18" w16cid:durableId="807819056">
    <w:abstractNumId w:val="16"/>
  </w:num>
  <w:num w:numId="19" w16cid:durableId="470709694">
    <w:abstractNumId w:val="10"/>
  </w:num>
  <w:num w:numId="20" w16cid:durableId="1509828585">
    <w:abstractNumId w:val="12"/>
  </w:num>
  <w:num w:numId="21" w16cid:durableId="1281641357">
    <w:abstractNumId w:val="13"/>
  </w:num>
  <w:num w:numId="22" w16cid:durableId="785275268">
    <w:abstractNumId w:val="14"/>
  </w:num>
  <w:num w:numId="23" w16cid:durableId="1766267902">
    <w:abstractNumId w:val="15"/>
  </w:num>
  <w:num w:numId="24" w16cid:durableId="552623890">
    <w:abstractNumId w:val="9"/>
  </w:num>
  <w:num w:numId="25" w16cid:durableId="174460985">
    <w:abstractNumId w:val="9"/>
    <w:lvlOverride w:ilvl="0">
      <w:startOverride w:val="1"/>
      <w:lvl w:ilvl="0" w:tplc="3DD46C18">
        <w:start w:val="1"/>
        <w:numFmt w:val="bullet"/>
        <w:pStyle w:val="List-ItemPara-XY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startOverride w:val="1"/>
      <w:lvl w:ilvl="1" w:tplc="04190003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startOverride w:val="1"/>
      <w:lvl w:ilvl="2" w:tplc="04190005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startOverride w:val="1"/>
      <w:lvl w:ilvl="3" w:tplc="04190001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startOverride w:val="1"/>
      <w:lvl w:ilvl="4" w:tplc="04190003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 w:tplc="04190005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startOverride w:val="1"/>
      <w:lvl w:ilvl="6" w:tplc="04190001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startOverride w:val="1"/>
      <w:lvl w:ilvl="7" w:tplc="04190003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 w:tplc="04190005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0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4E"/>
    <w:rsid w:val="00000782"/>
    <w:rsid w:val="0000089E"/>
    <w:rsid w:val="00003108"/>
    <w:rsid w:val="000071A7"/>
    <w:rsid w:val="000136BA"/>
    <w:rsid w:val="0001440C"/>
    <w:rsid w:val="00023C24"/>
    <w:rsid w:val="0003156D"/>
    <w:rsid w:val="00043F94"/>
    <w:rsid w:val="000452CB"/>
    <w:rsid w:val="00046EAD"/>
    <w:rsid w:val="00053E0A"/>
    <w:rsid w:val="0005452C"/>
    <w:rsid w:val="0006066F"/>
    <w:rsid w:val="000729D4"/>
    <w:rsid w:val="00073B6F"/>
    <w:rsid w:val="00076B00"/>
    <w:rsid w:val="0007759F"/>
    <w:rsid w:val="00083A42"/>
    <w:rsid w:val="00094ABB"/>
    <w:rsid w:val="000953ED"/>
    <w:rsid w:val="00095A2F"/>
    <w:rsid w:val="000A309E"/>
    <w:rsid w:val="000A57A9"/>
    <w:rsid w:val="000A7233"/>
    <w:rsid w:val="000B08FD"/>
    <w:rsid w:val="000B4498"/>
    <w:rsid w:val="000C3975"/>
    <w:rsid w:val="000E049E"/>
    <w:rsid w:val="000E431B"/>
    <w:rsid w:val="000E734A"/>
    <w:rsid w:val="000F64CF"/>
    <w:rsid w:val="00110626"/>
    <w:rsid w:val="00110779"/>
    <w:rsid w:val="00111FAF"/>
    <w:rsid w:val="0011565F"/>
    <w:rsid w:val="001267A0"/>
    <w:rsid w:val="00131336"/>
    <w:rsid w:val="001379F5"/>
    <w:rsid w:val="0014018B"/>
    <w:rsid w:val="0015662F"/>
    <w:rsid w:val="00187B8E"/>
    <w:rsid w:val="001C1DB6"/>
    <w:rsid w:val="001C4A24"/>
    <w:rsid w:val="001C6E9A"/>
    <w:rsid w:val="001D0033"/>
    <w:rsid w:val="001D3134"/>
    <w:rsid w:val="001E60C2"/>
    <w:rsid w:val="001E70B6"/>
    <w:rsid w:val="001F3ADB"/>
    <w:rsid w:val="0022430C"/>
    <w:rsid w:val="00224C5B"/>
    <w:rsid w:val="0022632C"/>
    <w:rsid w:val="0023495E"/>
    <w:rsid w:val="00237DC9"/>
    <w:rsid w:val="002530E7"/>
    <w:rsid w:val="00254877"/>
    <w:rsid w:val="00264D89"/>
    <w:rsid w:val="00265F3A"/>
    <w:rsid w:val="00266AEA"/>
    <w:rsid w:val="002853A3"/>
    <w:rsid w:val="00290377"/>
    <w:rsid w:val="002913F3"/>
    <w:rsid w:val="00294B0C"/>
    <w:rsid w:val="002A0318"/>
    <w:rsid w:val="002A7B49"/>
    <w:rsid w:val="002B4F3D"/>
    <w:rsid w:val="002C7EF1"/>
    <w:rsid w:val="002E4DC7"/>
    <w:rsid w:val="002F2928"/>
    <w:rsid w:val="002F57D2"/>
    <w:rsid w:val="002F754F"/>
    <w:rsid w:val="00314A0E"/>
    <w:rsid w:val="00320EFE"/>
    <w:rsid w:val="003333A8"/>
    <w:rsid w:val="00353861"/>
    <w:rsid w:val="00370434"/>
    <w:rsid w:val="00372D78"/>
    <w:rsid w:val="00386B85"/>
    <w:rsid w:val="00387750"/>
    <w:rsid w:val="00397792"/>
    <w:rsid w:val="003A2F91"/>
    <w:rsid w:val="003B58DD"/>
    <w:rsid w:val="003C06B8"/>
    <w:rsid w:val="003C7564"/>
    <w:rsid w:val="003D12C4"/>
    <w:rsid w:val="003D7B0C"/>
    <w:rsid w:val="003E26D2"/>
    <w:rsid w:val="003E6E39"/>
    <w:rsid w:val="003F16B7"/>
    <w:rsid w:val="003F5499"/>
    <w:rsid w:val="00405E88"/>
    <w:rsid w:val="00406494"/>
    <w:rsid w:val="00411F65"/>
    <w:rsid w:val="00413C39"/>
    <w:rsid w:val="00420C32"/>
    <w:rsid w:val="0047181B"/>
    <w:rsid w:val="00471C3D"/>
    <w:rsid w:val="004728EE"/>
    <w:rsid w:val="00480D72"/>
    <w:rsid w:val="004810C6"/>
    <w:rsid w:val="00484EC0"/>
    <w:rsid w:val="00494153"/>
    <w:rsid w:val="004A295F"/>
    <w:rsid w:val="004C38A7"/>
    <w:rsid w:val="004E0126"/>
    <w:rsid w:val="004E675B"/>
    <w:rsid w:val="004E7699"/>
    <w:rsid w:val="004F4372"/>
    <w:rsid w:val="004F52B2"/>
    <w:rsid w:val="00500AC1"/>
    <w:rsid w:val="00501939"/>
    <w:rsid w:val="00511BFF"/>
    <w:rsid w:val="0052277E"/>
    <w:rsid w:val="00534D69"/>
    <w:rsid w:val="005374AD"/>
    <w:rsid w:val="00541E5A"/>
    <w:rsid w:val="005636B8"/>
    <w:rsid w:val="00574D87"/>
    <w:rsid w:val="00590D33"/>
    <w:rsid w:val="00592913"/>
    <w:rsid w:val="005A17A4"/>
    <w:rsid w:val="005D6AFC"/>
    <w:rsid w:val="005E48CE"/>
    <w:rsid w:val="006207DA"/>
    <w:rsid w:val="00620BC6"/>
    <w:rsid w:val="006276B9"/>
    <w:rsid w:val="006477B1"/>
    <w:rsid w:val="006537B8"/>
    <w:rsid w:val="00653C24"/>
    <w:rsid w:val="00676B60"/>
    <w:rsid w:val="00681832"/>
    <w:rsid w:val="0069348E"/>
    <w:rsid w:val="006967A7"/>
    <w:rsid w:val="006A3A4C"/>
    <w:rsid w:val="006B530E"/>
    <w:rsid w:val="006B7874"/>
    <w:rsid w:val="006C4C66"/>
    <w:rsid w:val="006C650C"/>
    <w:rsid w:val="006D256D"/>
    <w:rsid w:val="006D72F0"/>
    <w:rsid w:val="006E10E0"/>
    <w:rsid w:val="006E5006"/>
    <w:rsid w:val="006E54C0"/>
    <w:rsid w:val="006E5E48"/>
    <w:rsid w:val="006F0610"/>
    <w:rsid w:val="006F5FF3"/>
    <w:rsid w:val="00721828"/>
    <w:rsid w:val="00724387"/>
    <w:rsid w:val="007357B8"/>
    <w:rsid w:val="00741C2A"/>
    <w:rsid w:val="007460CC"/>
    <w:rsid w:val="00746D62"/>
    <w:rsid w:val="00754F2F"/>
    <w:rsid w:val="00757B7C"/>
    <w:rsid w:val="00762DF3"/>
    <w:rsid w:val="0076666D"/>
    <w:rsid w:val="00774645"/>
    <w:rsid w:val="00787B71"/>
    <w:rsid w:val="00790B4E"/>
    <w:rsid w:val="007A504B"/>
    <w:rsid w:val="007B03FD"/>
    <w:rsid w:val="007B29D6"/>
    <w:rsid w:val="007C42A1"/>
    <w:rsid w:val="007C73AE"/>
    <w:rsid w:val="007D22BB"/>
    <w:rsid w:val="007D79F6"/>
    <w:rsid w:val="007F37D1"/>
    <w:rsid w:val="007F45DA"/>
    <w:rsid w:val="00806635"/>
    <w:rsid w:val="008175BF"/>
    <w:rsid w:val="00820E66"/>
    <w:rsid w:val="0082269E"/>
    <w:rsid w:val="00831424"/>
    <w:rsid w:val="0083285A"/>
    <w:rsid w:val="008510C4"/>
    <w:rsid w:val="00853222"/>
    <w:rsid w:val="00855AEA"/>
    <w:rsid w:val="00862A94"/>
    <w:rsid w:val="008642D0"/>
    <w:rsid w:val="00886995"/>
    <w:rsid w:val="00891A93"/>
    <w:rsid w:val="00895351"/>
    <w:rsid w:val="008A0D90"/>
    <w:rsid w:val="008A154E"/>
    <w:rsid w:val="008A58E7"/>
    <w:rsid w:val="008B1A54"/>
    <w:rsid w:val="008B3FB1"/>
    <w:rsid w:val="008B7D85"/>
    <w:rsid w:val="008C4197"/>
    <w:rsid w:val="008E0860"/>
    <w:rsid w:val="008E2AE1"/>
    <w:rsid w:val="008E4BF1"/>
    <w:rsid w:val="008E7365"/>
    <w:rsid w:val="008F534F"/>
    <w:rsid w:val="008F5990"/>
    <w:rsid w:val="0091644F"/>
    <w:rsid w:val="00917396"/>
    <w:rsid w:val="00926638"/>
    <w:rsid w:val="00927F7D"/>
    <w:rsid w:val="009316A6"/>
    <w:rsid w:val="00944B96"/>
    <w:rsid w:val="00954C80"/>
    <w:rsid w:val="00962173"/>
    <w:rsid w:val="00963D65"/>
    <w:rsid w:val="0096706F"/>
    <w:rsid w:val="00980496"/>
    <w:rsid w:val="00982A03"/>
    <w:rsid w:val="00986369"/>
    <w:rsid w:val="00995FFE"/>
    <w:rsid w:val="009B27F2"/>
    <w:rsid w:val="009B3ACF"/>
    <w:rsid w:val="009E01ED"/>
    <w:rsid w:val="009E5A70"/>
    <w:rsid w:val="009F22F4"/>
    <w:rsid w:val="00A17CB2"/>
    <w:rsid w:val="00A278DC"/>
    <w:rsid w:val="00A906DE"/>
    <w:rsid w:val="00A939A3"/>
    <w:rsid w:val="00A96F97"/>
    <w:rsid w:val="00AB6CFF"/>
    <w:rsid w:val="00AF1506"/>
    <w:rsid w:val="00AF3AFE"/>
    <w:rsid w:val="00B00F9D"/>
    <w:rsid w:val="00B073C5"/>
    <w:rsid w:val="00B15FCC"/>
    <w:rsid w:val="00B26E7A"/>
    <w:rsid w:val="00B411D9"/>
    <w:rsid w:val="00B43149"/>
    <w:rsid w:val="00B46355"/>
    <w:rsid w:val="00B65120"/>
    <w:rsid w:val="00B6580B"/>
    <w:rsid w:val="00B665F3"/>
    <w:rsid w:val="00B70D31"/>
    <w:rsid w:val="00B725C4"/>
    <w:rsid w:val="00B72839"/>
    <w:rsid w:val="00B75AAC"/>
    <w:rsid w:val="00B77191"/>
    <w:rsid w:val="00B85A29"/>
    <w:rsid w:val="00B85C4C"/>
    <w:rsid w:val="00BB2BB2"/>
    <w:rsid w:val="00BD6AD7"/>
    <w:rsid w:val="00BF55C6"/>
    <w:rsid w:val="00C06E43"/>
    <w:rsid w:val="00C12AB5"/>
    <w:rsid w:val="00C16DA9"/>
    <w:rsid w:val="00C321B3"/>
    <w:rsid w:val="00C32F1D"/>
    <w:rsid w:val="00C56C56"/>
    <w:rsid w:val="00C77E3D"/>
    <w:rsid w:val="00C91D6C"/>
    <w:rsid w:val="00CA1FAC"/>
    <w:rsid w:val="00CC34B3"/>
    <w:rsid w:val="00CD1D03"/>
    <w:rsid w:val="00CF2924"/>
    <w:rsid w:val="00D15B77"/>
    <w:rsid w:val="00D279DC"/>
    <w:rsid w:val="00D37769"/>
    <w:rsid w:val="00D53B57"/>
    <w:rsid w:val="00D604BB"/>
    <w:rsid w:val="00D613AC"/>
    <w:rsid w:val="00D6241B"/>
    <w:rsid w:val="00D83383"/>
    <w:rsid w:val="00D93671"/>
    <w:rsid w:val="00DA39CE"/>
    <w:rsid w:val="00DA4406"/>
    <w:rsid w:val="00DC17AF"/>
    <w:rsid w:val="00DD388A"/>
    <w:rsid w:val="00DD42A4"/>
    <w:rsid w:val="00DD79CB"/>
    <w:rsid w:val="00DF6B4E"/>
    <w:rsid w:val="00E0611C"/>
    <w:rsid w:val="00E31FA4"/>
    <w:rsid w:val="00E43B84"/>
    <w:rsid w:val="00E45862"/>
    <w:rsid w:val="00E467C5"/>
    <w:rsid w:val="00E73A59"/>
    <w:rsid w:val="00E75E9F"/>
    <w:rsid w:val="00E91213"/>
    <w:rsid w:val="00EA3F48"/>
    <w:rsid w:val="00EB0775"/>
    <w:rsid w:val="00EB54B5"/>
    <w:rsid w:val="00EB6027"/>
    <w:rsid w:val="00EC1CFF"/>
    <w:rsid w:val="00ED50BF"/>
    <w:rsid w:val="00EE02EB"/>
    <w:rsid w:val="00EE21CD"/>
    <w:rsid w:val="00EE432C"/>
    <w:rsid w:val="00EE51BF"/>
    <w:rsid w:val="00EE772C"/>
    <w:rsid w:val="00EF1367"/>
    <w:rsid w:val="00EF4407"/>
    <w:rsid w:val="00EF51C1"/>
    <w:rsid w:val="00F023B0"/>
    <w:rsid w:val="00F040D4"/>
    <w:rsid w:val="00F04CD7"/>
    <w:rsid w:val="00F16B29"/>
    <w:rsid w:val="00F21374"/>
    <w:rsid w:val="00F26F71"/>
    <w:rsid w:val="00F440B9"/>
    <w:rsid w:val="00F57A59"/>
    <w:rsid w:val="00F661AB"/>
    <w:rsid w:val="00F67DBD"/>
    <w:rsid w:val="00F76A15"/>
    <w:rsid w:val="00F82C90"/>
    <w:rsid w:val="00F90447"/>
    <w:rsid w:val="00F92B26"/>
    <w:rsid w:val="00FA5910"/>
    <w:rsid w:val="00FB037C"/>
    <w:rsid w:val="00FB234C"/>
    <w:rsid w:val="00FC1468"/>
    <w:rsid w:val="00FD22B0"/>
    <w:rsid w:val="00FE2C15"/>
    <w:rsid w:val="00FE445A"/>
    <w:rsid w:val="00FF0838"/>
    <w:rsid w:val="00FF29AC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49778B"/>
  <w14:defaultImageDpi w14:val="96"/>
  <w15:chartTrackingRefBased/>
  <w15:docId w15:val="{2E6CBAFD-54AC-4CC8-AE74-ECD47AF3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6B0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rsid w:val="00076B0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ascii="Arial" w:hAnsi="Arial" w:cs="Arial"/>
      <w:lang w:eastAsia="en-US"/>
    </w:rPr>
  </w:style>
  <w:style w:type="table" w:styleId="TableGrid">
    <w:name w:val="Table Grid"/>
    <w:basedOn w:val="TableNormal"/>
    <w:uiPriority w:val="99"/>
    <w:rsid w:val="00076B00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401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97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List-ItemPara-XY">
    <w:name w:val="List-ItemPara-XY"/>
    <w:basedOn w:val="ListParagraph"/>
    <w:qFormat/>
    <w:rsid w:val="00083A42"/>
    <w:pPr>
      <w:numPr>
        <w:numId w:val="24"/>
      </w:numPr>
      <w:tabs>
        <w:tab w:val="num" w:pos="360"/>
      </w:tabs>
      <w:spacing w:before="40" w:after="40" w:line="260" w:lineRule="exact"/>
    </w:pPr>
    <w:rPr>
      <w:rFonts w:ascii="CongressSans" w:eastAsia="Arial" w:hAnsi="CongressSans"/>
      <w:lang w:val="ru-RU"/>
    </w:rPr>
  </w:style>
  <w:style w:type="paragraph" w:styleId="ListParagraph">
    <w:name w:val="List Paragraph"/>
    <w:basedOn w:val="Normal"/>
    <w:uiPriority w:val="34"/>
    <w:qFormat/>
    <w:rsid w:val="00083A42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653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killsforwales.quality@cityandguil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e%20Performance\Fast%20track%20approval\Form%20FTAP%2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b9c01-a27f-4bb7-98f0-2c0fccb7c3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182CEE26A0443A0E46A07BDC29699" ma:contentTypeVersion="10" ma:contentTypeDescription="Create a new document." ma:contentTypeScope="" ma:versionID="1f4ed68289d579b8fcab0065d530e12a">
  <xsd:schema xmlns:xsd="http://www.w3.org/2001/XMLSchema" xmlns:xs="http://www.w3.org/2001/XMLSchema" xmlns:p="http://schemas.microsoft.com/office/2006/metadata/properties" xmlns:ns2="539b9c01-a27f-4bb7-98f0-2c0fccb7c324" targetNamespace="http://schemas.microsoft.com/office/2006/metadata/properties" ma:root="true" ma:fieldsID="533abf48854104240c38f48c8b0cabb5" ns2:_="">
    <xsd:import namespace="539b9c01-a27f-4bb7-98f0-2c0fccb7c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b9c01-a27f-4bb7-98f0-2c0fccb7c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8719a6c-9fc0-4287-adae-59b7713c0f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56A90-BC9E-4403-B66E-1D0D0C238C30}">
  <ds:schemaRefs>
    <ds:schemaRef ds:uri="http://schemas.microsoft.com/office/2006/metadata/properties"/>
    <ds:schemaRef ds:uri="http://schemas.microsoft.com/office/infopath/2007/PartnerControls"/>
    <ds:schemaRef ds:uri="539b9c01-a27f-4bb7-98f0-2c0fccb7c324"/>
  </ds:schemaRefs>
</ds:datastoreItem>
</file>

<file path=customXml/itemProps2.xml><?xml version="1.0" encoding="utf-8"?>
<ds:datastoreItem xmlns:ds="http://schemas.openxmlformats.org/officeDocument/2006/customXml" ds:itemID="{A63972F5-9CDA-48A8-8EB7-0E08DA30C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23C3C-7791-4941-A0A0-FA872B2CD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b9c01-a27f-4bb7-98f0-2c0fccb7c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DF2B74-7B0A-463E-91E9-00E908EAC6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4c5b10-4395-4e1a-9fa9-64eb3f3a87b4}" enabled="1" method="Privileged" siteId="{cb533529-674f-4ed7-8da2-996f589ea9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 FTAP 2</Template>
  <TotalTime>1</TotalTime>
  <Pages>2</Pages>
  <Words>323</Words>
  <Characters>1847</Characters>
  <Application>Microsoft Office Word</Application>
  <DocSecurity>0</DocSecurity>
  <Lines>15</Lines>
  <Paragraphs>4</Paragraphs>
  <ScaleCrop>false</ScaleCrop>
  <Company>City &amp; Guilds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keep this form as a master copy</dc:title>
  <dc:subject/>
  <dc:creator>chrisb</dc:creator>
  <cp:keywords/>
  <cp:lastModifiedBy>Hollie Kavaney</cp:lastModifiedBy>
  <cp:revision>2</cp:revision>
  <cp:lastPrinted>2007-10-16T18:35:00Z</cp:lastPrinted>
  <dcterms:created xsi:type="dcterms:W3CDTF">2026-09-02T08:54:00Z</dcterms:created>
  <dcterms:modified xsi:type="dcterms:W3CDTF">2026-09-02T08:54:00Z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0x010100EEB182CEE26A0443A0E46A07BDC29699</vt:lpwstr>
  </property>
  <property fmtid="{D5CDD505-2E9C-101B-9397-08002B2CF9AE}" pid="3" name="TaxCatchAll">
    <vt:lpwstr/>
  </property>
  <property fmtid="{D5CDD505-2E9C-101B-9397-08002B2CF9AE}" pid="4" name="Construction">
    <vt:lpwstr/>
  </property>
  <property fmtid="{D5CDD505-2E9C-101B-9397-08002B2CF9AE}" pid="5" name="lcf76f155ced4ddcb4097134ff3c332f">
    <vt:lpwstr/>
  </property>
  <property fmtid="{D5CDD505-2E9C-101B-9397-08002B2CF9AE}" pid="6" name="emaildate">
    <vt:lpwstr/>
  </property>
  <property fmtid="{D5CDD505-2E9C-101B-9397-08002B2CF9AE}" pid="7" name="MediaServiceImageTags">
    <vt:lpwstr/>
  </property>
</Properties>
</file>