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778B" w14:textId="105AE7EC" w:rsidR="00494153" w:rsidRPr="006A5A0F" w:rsidRDefault="00FE2C15" w:rsidP="00494153">
      <w:pPr>
        <w:spacing w:before="480" w:after="120"/>
        <w:ind w:left="10080" w:firstLine="720"/>
        <w:rPr>
          <w:b/>
          <w:bCs/>
          <w:sz w:val="32"/>
          <w:szCs w:val="32"/>
        </w:rPr>
      </w:pPr>
      <w:r w:rsidRPr="006A5A0F">
        <w:rPr>
          <w:noProof/>
          <w:sz w:val="20"/>
        </w:rPr>
        <w:drawing>
          <wp:inline distT="0" distB="0" distL="0" distR="0" wp14:anchorId="0F4FCCBF" wp14:editId="036E8635">
            <wp:extent cx="2237722" cy="71266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722" cy="71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9778C" w14:textId="77777777" w:rsidR="006F0610" w:rsidRPr="006A5A0F" w:rsidRDefault="006F0610" w:rsidP="006F0610">
      <w:pPr>
        <w:spacing w:before="480" w:after="120"/>
      </w:pPr>
      <w:r w:rsidRPr="006A5A0F">
        <w:rPr>
          <w:b/>
          <w:sz w:val="32"/>
        </w:rPr>
        <w:t>Cais am gymeradwyaeth llwybr carlam ar gyfer cymhwyster</w:t>
      </w:r>
      <w:r w:rsidRPr="006A5A0F">
        <w:rPr>
          <w:b/>
          <w:sz w:val="32"/>
        </w:rPr>
        <w:tab/>
      </w:r>
      <w:r w:rsidRPr="006A5A0F">
        <w:rPr>
          <w:b/>
          <w:sz w:val="32"/>
        </w:rPr>
        <w:tab/>
      </w:r>
      <w:r w:rsidRPr="006A5A0F">
        <w:rPr>
          <w:b/>
          <w:sz w:val="32"/>
        </w:rPr>
        <w:tab/>
      </w:r>
    </w:p>
    <w:p w14:paraId="0A49778D" w14:textId="77777777" w:rsidR="006F0610" w:rsidRPr="006A5A0F" w:rsidRDefault="00EB54B5" w:rsidP="000136BA">
      <w:pPr>
        <w:spacing w:before="480" w:after="120" w:line="200" w:lineRule="exact"/>
      </w:pPr>
      <w:r w:rsidRPr="006A5A0F">
        <w:t xml:space="preserve">Proses gymeradwyo symlach ar gyfer canolfannau presennol yw’r gymeradwyaeth llwybr carlam.  Fel arfer, mae’n cael ei defnyddio: </w:t>
      </w:r>
      <w:r w:rsidRPr="006A5A0F">
        <w:tab/>
      </w:r>
      <w:r w:rsidRPr="006A5A0F">
        <w:tab/>
      </w:r>
      <w:r w:rsidRPr="006A5A0F">
        <w:tab/>
      </w:r>
      <w:r w:rsidRPr="006A5A0F">
        <w:tab/>
      </w:r>
      <w:r w:rsidRPr="006A5A0F">
        <w:tab/>
      </w:r>
      <w:r w:rsidRPr="006A5A0F">
        <w:tab/>
      </w:r>
      <w:r w:rsidRPr="006A5A0F">
        <w:tab/>
      </w:r>
    </w:p>
    <w:p w14:paraId="0A49778E" w14:textId="77777777" w:rsidR="00EB54B5" w:rsidRPr="006A5A0F" w:rsidRDefault="006F0610" w:rsidP="00EB54B5">
      <w:pPr>
        <w:numPr>
          <w:ilvl w:val="0"/>
          <w:numId w:val="23"/>
        </w:numPr>
        <w:tabs>
          <w:tab w:val="clear" w:pos="720"/>
        </w:tabs>
        <w:spacing w:before="120"/>
        <w:ind w:left="357" w:hanging="357"/>
      </w:pPr>
      <w:r w:rsidRPr="006A5A0F">
        <w:t>pan mae angen disodli neu ddiweddaru cymhwyster.</w:t>
      </w:r>
    </w:p>
    <w:p w14:paraId="0A49778F" w14:textId="77777777" w:rsidR="00EB54B5" w:rsidRPr="006A5A0F" w:rsidRDefault="00EB54B5" w:rsidP="00EB54B5">
      <w:pPr>
        <w:numPr>
          <w:ilvl w:val="0"/>
          <w:numId w:val="23"/>
        </w:numPr>
        <w:tabs>
          <w:tab w:val="clear" w:pos="720"/>
        </w:tabs>
        <w:spacing w:after="120"/>
        <w:ind w:left="357" w:hanging="357"/>
      </w:pPr>
      <w:r w:rsidRPr="006A5A0F">
        <w:t>pan fyddai cymeradwyo N/SVQ yn rhoi hawl awtomatig i’r ganolfan gynnig y VRQ cyfatebol.</w:t>
      </w:r>
    </w:p>
    <w:p w14:paraId="0A497790" w14:textId="77777777" w:rsidR="003333A8" w:rsidRPr="006A5A0F" w:rsidRDefault="003333A8" w:rsidP="006276B9">
      <w:pPr>
        <w:spacing w:after="120" w:line="160" w:lineRule="exact"/>
      </w:pPr>
    </w:p>
    <w:p w14:paraId="0A497791" w14:textId="77777777" w:rsidR="00886995" w:rsidRPr="006A5A0F" w:rsidRDefault="00886995" w:rsidP="00EB54B5">
      <w:pPr>
        <w:spacing w:after="120"/>
      </w:pPr>
      <w:r w:rsidRPr="006A5A0F">
        <w:t>Mae’r cymhwyster/cymwysterau a restrir isod yn nodi’r rhai y gallech fod yn eu cynnig ar hyn o bryd a fyddai bellach yn rhoi hawl i chi gael cymeradwyaeth llwybr carlam ar gyfer y cymhwyster/cymwysterau newydd a restrir wrth eu hymyl.</w:t>
      </w:r>
    </w:p>
    <w:p w14:paraId="0A497792" w14:textId="77777777" w:rsidR="00C56C56" w:rsidRPr="006A5A0F" w:rsidRDefault="00C56C56" w:rsidP="00EB54B5">
      <w:pPr>
        <w:spacing w:after="120"/>
      </w:pPr>
      <w:r w:rsidRPr="006A5A0F">
        <w:t xml:space="preserve">Os ydych chi’n ansicr o statws eich canolfan o ran eich cymhwysedd i gael cymeradwyaeth llwybr carlam, cysylltwch â’r Tîm Ansawdd. </w:t>
      </w:r>
    </w:p>
    <w:tbl>
      <w:tblPr>
        <w:tblW w:w="14425" w:type="dxa"/>
        <w:tblLayout w:type="fixed"/>
        <w:tblLook w:val="0000" w:firstRow="0" w:lastRow="0" w:firstColumn="0" w:lastColumn="0" w:noHBand="0" w:noVBand="0"/>
      </w:tblPr>
      <w:tblGrid>
        <w:gridCol w:w="1855"/>
        <w:gridCol w:w="3047"/>
        <w:gridCol w:w="26"/>
        <w:gridCol w:w="1792"/>
        <w:gridCol w:w="169"/>
        <w:gridCol w:w="447"/>
        <w:gridCol w:w="447"/>
        <w:gridCol w:w="447"/>
        <w:gridCol w:w="447"/>
        <w:gridCol w:w="447"/>
        <w:gridCol w:w="447"/>
        <w:gridCol w:w="360"/>
        <w:gridCol w:w="77"/>
        <w:gridCol w:w="23"/>
        <w:gridCol w:w="261"/>
        <w:gridCol w:w="2149"/>
        <w:gridCol w:w="1887"/>
        <w:gridCol w:w="97"/>
      </w:tblGrid>
      <w:tr w:rsidR="00862A94" w:rsidRPr="006A5A0F" w14:paraId="0A49779F" w14:textId="77777777" w:rsidTr="000B4498">
        <w:trPr>
          <w:gridAfter w:val="1"/>
          <w:wAfter w:w="97" w:type="dxa"/>
          <w:trHeight w:val="454"/>
        </w:trPr>
        <w:tc>
          <w:tcPr>
            <w:tcW w:w="1855" w:type="dxa"/>
            <w:vAlign w:val="center"/>
          </w:tcPr>
          <w:p w14:paraId="0A497793" w14:textId="77777777" w:rsidR="00862A94" w:rsidRPr="006A5A0F" w:rsidRDefault="00862A94" w:rsidP="004810C6">
            <w:pPr>
              <w:ind w:right="176"/>
              <w:rPr>
                <w:b/>
                <w:bCs/>
                <w:sz w:val="20"/>
                <w:szCs w:val="20"/>
              </w:rPr>
            </w:pPr>
            <w:r w:rsidRPr="006A5A0F">
              <w:rPr>
                <w:b/>
                <w:sz w:val="20"/>
              </w:rPr>
              <w:t>Enw’r ganolfan</w:t>
            </w:r>
          </w:p>
        </w:tc>
        <w:bookmarkStart w:id="0" w:name="Text1"/>
        <w:tc>
          <w:tcPr>
            <w:tcW w:w="3073" w:type="dxa"/>
            <w:gridSpan w:val="2"/>
            <w:vAlign w:val="center"/>
          </w:tcPr>
          <w:p w14:paraId="0A497794" w14:textId="77777777" w:rsidR="00862A94" w:rsidRPr="006A5A0F" w:rsidRDefault="00862A94" w:rsidP="004810C6">
            <w:pPr>
              <w:tabs>
                <w:tab w:val="left" w:pos="3312"/>
              </w:tabs>
              <w:ind w:right="176"/>
              <w:rPr>
                <w:u w:val="dotted"/>
              </w:rPr>
            </w:pPr>
            <w:r w:rsidRPr="006A5A0F">
              <w:rPr>
                <w:u w:val="dotted"/>
              </w:rPr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  <w:bookmarkEnd w:id="0"/>
          </w:p>
        </w:tc>
        <w:tc>
          <w:tcPr>
            <w:tcW w:w="1961" w:type="dxa"/>
            <w:gridSpan w:val="2"/>
            <w:tcBorders>
              <w:right w:val="single" w:sz="4" w:space="0" w:color="auto"/>
            </w:tcBorders>
            <w:vAlign w:val="center"/>
          </w:tcPr>
          <w:p w14:paraId="0A497795" w14:textId="77777777" w:rsidR="00862A94" w:rsidRPr="006A5A0F" w:rsidRDefault="00862A94" w:rsidP="000136BA">
            <w:pPr>
              <w:rPr>
                <w:b/>
                <w:bCs/>
              </w:rPr>
            </w:pPr>
            <w:r w:rsidRPr="006A5A0F">
              <w:rPr>
                <w:b/>
                <w:sz w:val="20"/>
              </w:rPr>
              <w:t>Rhif y ganolfan</w:t>
            </w:r>
          </w:p>
        </w:tc>
        <w:bookmarkStart w:id="1" w:name="Text3"/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796" w14:textId="77777777" w:rsidR="00862A94" w:rsidRPr="006A5A0F" w:rsidRDefault="00862A94" w:rsidP="004810C6">
            <w:pPr>
              <w:jc w:val="center"/>
            </w:pPr>
            <w:r w:rsidRPr="006A5A0F">
              <w:fldChar w:fldCharType="begin" w:fldLock="1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Pr="006A5A0F">
              <w:t> </w:t>
            </w:r>
            <w:r w:rsidRPr="006A5A0F">
              <w:fldChar w:fldCharType="end"/>
            </w:r>
            <w:bookmarkEnd w:id="1"/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797" w14:textId="77777777" w:rsidR="00862A94" w:rsidRPr="006A5A0F" w:rsidRDefault="00862A94" w:rsidP="004810C6">
            <w:pPr>
              <w:jc w:val="center"/>
            </w:pPr>
            <w:r w:rsidRPr="006A5A0F">
              <w:fldChar w:fldCharType="begin" w:fldLock="1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Pr="006A5A0F">
              <w:t> </w:t>
            </w:r>
            <w:r w:rsidRPr="006A5A0F">
              <w:fldChar w:fldCharType="end"/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798" w14:textId="77777777" w:rsidR="00862A94" w:rsidRPr="006A5A0F" w:rsidRDefault="00862A94" w:rsidP="004810C6">
            <w:pPr>
              <w:jc w:val="center"/>
            </w:pPr>
            <w:r w:rsidRPr="006A5A0F">
              <w:fldChar w:fldCharType="begin" w:fldLock="1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Pr="006A5A0F">
              <w:t> </w:t>
            </w:r>
            <w:r w:rsidRPr="006A5A0F">
              <w:fldChar w:fldCharType="end"/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799" w14:textId="77777777" w:rsidR="00862A94" w:rsidRPr="006A5A0F" w:rsidRDefault="00862A94" w:rsidP="004810C6">
            <w:pPr>
              <w:jc w:val="center"/>
            </w:pPr>
            <w:r w:rsidRPr="006A5A0F">
              <w:fldChar w:fldCharType="begin" w:fldLock="1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Pr="006A5A0F">
              <w:t> </w:t>
            </w:r>
            <w:r w:rsidRPr="006A5A0F">
              <w:fldChar w:fldCharType="end"/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79A" w14:textId="77777777" w:rsidR="00862A94" w:rsidRPr="006A5A0F" w:rsidRDefault="00862A94" w:rsidP="004810C6">
            <w:pPr>
              <w:jc w:val="center"/>
            </w:pPr>
            <w:r w:rsidRPr="006A5A0F">
              <w:fldChar w:fldCharType="begin" w:fldLock="1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Pr="006A5A0F">
              <w:t> </w:t>
            </w:r>
            <w:r w:rsidRPr="006A5A0F">
              <w:fldChar w:fldCharType="end"/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79B" w14:textId="77777777" w:rsidR="00862A94" w:rsidRPr="006A5A0F" w:rsidRDefault="00862A94" w:rsidP="004810C6">
            <w:pPr>
              <w:jc w:val="center"/>
            </w:pPr>
            <w:r w:rsidRPr="006A5A0F">
              <w:fldChar w:fldCharType="begin" w:fldLock="1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Pr="006A5A0F">
              <w:t> </w:t>
            </w:r>
            <w:r w:rsidRPr="006A5A0F">
              <w:fldChar w:fldCharType="end"/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9779C" w14:textId="77777777" w:rsidR="00862A94" w:rsidRPr="006A5A0F" w:rsidRDefault="00862A94" w:rsidP="005636B8">
            <w:pPr>
              <w:rPr>
                <w:sz w:val="10"/>
                <w:szCs w:val="10"/>
              </w:rPr>
            </w:pPr>
          </w:p>
        </w:tc>
        <w:tc>
          <w:tcPr>
            <w:tcW w:w="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79D" w14:textId="77777777" w:rsidR="00862A94" w:rsidRPr="006A5A0F" w:rsidRDefault="00862A94" w:rsidP="005636B8">
            <w:pPr>
              <w:jc w:val="center"/>
            </w:pPr>
            <w:r w:rsidRPr="006A5A0F">
              <w:fldChar w:fldCharType="begin" w:fldLock="1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Pr="006A5A0F">
              <w:t> </w:t>
            </w:r>
            <w:r w:rsidRPr="006A5A0F">
              <w:fldChar w:fldCharType="end"/>
            </w:r>
          </w:p>
        </w:tc>
        <w:tc>
          <w:tcPr>
            <w:tcW w:w="4036" w:type="dxa"/>
            <w:gridSpan w:val="2"/>
            <w:tcBorders>
              <w:left w:val="single" w:sz="4" w:space="0" w:color="auto"/>
            </w:tcBorders>
            <w:vAlign w:val="center"/>
          </w:tcPr>
          <w:p w14:paraId="0A49779E" w14:textId="77777777" w:rsidR="00862A94" w:rsidRPr="006A5A0F" w:rsidRDefault="00862A94" w:rsidP="005636B8">
            <w:pPr>
              <w:jc w:val="center"/>
            </w:pPr>
          </w:p>
        </w:tc>
      </w:tr>
      <w:tr w:rsidR="00471C3D" w:rsidRPr="006A5A0F" w14:paraId="0A4977A4" w14:textId="77777777" w:rsidTr="000B4498">
        <w:trPr>
          <w:trHeight w:val="454"/>
        </w:trPr>
        <w:tc>
          <w:tcPr>
            <w:tcW w:w="1855" w:type="dxa"/>
            <w:vAlign w:val="center"/>
          </w:tcPr>
          <w:p w14:paraId="0A4977A0" w14:textId="77777777" w:rsidR="00471C3D" w:rsidRPr="006A5A0F" w:rsidRDefault="00471C3D" w:rsidP="004810C6">
            <w:pPr>
              <w:rPr>
                <w:b/>
                <w:bCs/>
                <w:sz w:val="20"/>
                <w:szCs w:val="20"/>
              </w:rPr>
            </w:pPr>
            <w:r w:rsidRPr="006A5A0F">
              <w:rPr>
                <w:b/>
                <w:sz w:val="20"/>
              </w:rPr>
              <w:t>Cyfeiriad</w:t>
            </w:r>
          </w:p>
        </w:tc>
        <w:tc>
          <w:tcPr>
            <w:tcW w:w="8176" w:type="dxa"/>
            <w:gridSpan w:val="13"/>
            <w:vAlign w:val="center"/>
          </w:tcPr>
          <w:p w14:paraId="0A4977A1" w14:textId="77777777" w:rsidR="00471C3D" w:rsidRPr="006A5A0F" w:rsidRDefault="00471C3D" w:rsidP="004810C6">
            <w:pPr>
              <w:tabs>
                <w:tab w:val="left" w:pos="7452"/>
              </w:tabs>
              <w:ind w:right="176"/>
              <w:rPr>
                <w:u w:val="dotted"/>
              </w:rPr>
            </w:pPr>
            <w:r w:rsidRPr="006A5A0F">
              <w:rPr>
                <w:u w:val="dotted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14:paraId="0A4977A2" w14:textId="77777777" w:rsidR="00471C3D" w:rsidRPr="006A5A0F" w:rsidRDefault="00471C3D" w:rsidP="000B4498">
            <w:pPr>
              <w:ind w:left="313"/>
              <w:rPr>
                <w:b/>
                <w:bCs/>
              </w:rPr>
            </w:pPr>
            <w:r w:rsidRPr="006A5A0F">
              <w:rPr>
                <w:b/>
                <w:sz w:val="20"/>
              </w:rPr>
              <w:t>Cod post</w:t>
            </w:r>
          </w:p>
        </w:tc>
        <w:tc>
          <w:tcPr>
            <w:tcW w:w="1984" w:type="dxa"/>
            <w:gridSpan w:val="2"/>
            <w:vAlign w:val="center"/>
          </w:tcPr>
          <w:p w14:paraId="0A4977A3" w14:textId="77777777" w:rsidR="00471C3D" w:rsidRPr="006A5A0F" w:rsidRDefault="00471C3D" w:rsidP="000B4498">
            <w:pPr>
              <w:tabs>
                <w:tab w:val="left" w:pos="7452"/>
              </w:tabs>
              <w:ind w:left="313" w:right="176"/>
              <w:rPr>
                <w:u w:val="dotted"/>
              </w:rPr>
            </w:pPr>
            <w:r w:rsidRPr="006A5A0F">
              <w:rPr>
                <w:u w:val="dotted"/>
              </w:rPr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</w:p>
        </w:tc>
      </w:tr>
      <w:tr w:rsidR="00471C3D" w:rsidRPr="006A5A0F" w14:paraId="0A4977AB" w14:textId="77777777" w:rsidTr="000B4498">
        <w:trPr>
          <w:trHeight w:val="454"/>
        </w:trPr>
        <w:tc>
          <w:tcPr>
            <w:tcW w:w="1855" w:type="dxa"/>
            <w:vAlign w:val="center"/>
          </w:tcPr>
          <w:p w14:paraId="0A4977A5" w14:textId="77777777" w:rsidR="00471C3D" w:rsidRPr="006A5A0F" w:rsidRDefault="00471C3D" w:rsidP="004810C6">
            <w:pPr>
              <w:rPr>
                <w:b/>
                <w:bCs/>
                <w:sz w:val="20"/>
                <w:szCs w:val="20"/>
              </w:rPr>
            </w:pPr>
            <w:r w:rsidRPr="006A5A0F">
              <w:rPr>
                <w:b/>
                <w:sz w:val="20"/>
              </w:rPr>
              <w:t>Enw'r cyswllt</w:t>
            </w:r>
          </w:p>
        </w:tc>
        <w:tc>
          <w:tcPr>
            <w:tcW w:w="3047" w:type="dxa"/>
            <w:vAlign w:val="center"/>
          </w:tcPr>
          <w:p w14:paraId="0A4977A6" w14:textId="77777777" w:rsidR="00471C3D" w:rsidRPr="006A5A0F" w:rsidRDefault="00471C3D" w:rsidP="004810C6">
            <w:pPr>
              <w:tabs>
                <w:tab w:val="left" w:pos="7452"/>
              </w:tabs>
              <w:ind w:right="176"/>
              <w:rPr>
                <w:u w:val="dotted"/>
              </w:rPr>
            </w:pPr>
            <w:r w:rsidRPr="006A5A0F">
              <w:rPr>
                <w:u w:val="dotted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</w:p>
        </w:tc>
        <w:tc>
          <w:tcPr>
            <w:tcW w:w="1818" w:type="dxa"/>
            <w:gridSpan w:val="2"/>
            <w:vAlign w:val="center"/>
          </w:tcPr>
          <w:p w14:paraId="0A4977A7" w14:textId="77777777" w:rsidR="00471C3D" w:rsidRPr="006A5A0F" w:rsidRDefault="00471C3D" w:rsidP="000136BA">
            <w:pPr>
              <w:rPr>
                <w:b/>
                <w:bCs/>
              </w:rPr>
            </w:pPr>
            <w:r w:rsidRPr="006A5A0F">
              <w:rPr>
                <w:b/>
                <w:sz w:val="20"/>
              </w:rPr>
              <w:t>Cyfeiriad e-bost</w:t>
            </w:r>
          </w:p>
        </w:tc>
        <w:tc>
          <w:tcPr>
            <w:tcW w:w="3288" w:type="dxa"/>
            <w:gridSpan w:val="9"/>
            <w:vAlign w:val="center"/>
          </w:tcPr>
          <w:p w14:paraId="0A4977A8" w14:textId="77777777" w:rsidR="00471C3D" w:rsidRPr="006A5A0F" w:rsidRDefault="00471C3D" w:rsidP="00D15B77">
            <w:pPr>
              <w:tabs>
                <w:tab w:val="left" w:pos="3312"/>
              </w:tabs>
              <w:ind w:right="176"/>
              <w:rPr>
                <w:u w:val="dotted"/>
              </w:rPr>
            </w:pPr>
            <w:r w:rsidRPr="006A5A0F">
              <w:rPr>
                <w:u w:val="dotted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</w:p>
        </w:tc>
        <w:tc>
          <w:tcPr>
            <w:tcW w:w="2433" w:type="dxa"/>
            <w:gridSpan w:val="3"/>
            <w:vAlign w:val="center"/>
          </w:tcPr>
          <w:p w14:paraId="0A4977A9" w14:textId="77777777" w:rsidR="00471C3D" w:rsidRPr="006A5A0F" w:rsidRDefault="00471C3D" w:rsidP="000B4498">
            <w:pPr>
              <w:ind w:left="313"/>
              <w:rPr>
                <w:b/>
                <w:bCs/>
              </w:rPr>
            </w:pPr>
            <w:r w:rsidRPr="006A5A0F">
              <w:rPr>
                <w:b/>
                <w:sz w:val="20"/>
              </w:rPr>
              <w:t>Rhif ffôn</w:t>
            </w:r>
          </w:p>
        </w:tc>
        <w:tc>
          <w:tcPr>
            <w:tcW w:w="1984" w:type="dxa"/>
            <w:gridSpan w:val="2"/>
            <w:vAlign w:val="center"/>
          </w:tcPr>
          <w:p w14:paraId="0A4977AA" w14:textId="77777777" w:rsidR="00471C3D" w:rsidRPr="006A5A0F" w:rsidRDefault="00471C3D" w:rsidP="000B4498">
            <w:pPr>
              <w:tabs>
                <w:tab w:val="left" w:pos="1947"/>
                <w:tab w:val="left" w:pos="3312"/>
              </w:tabs>
              <w:ind w:left="313" w:right="176"/>
              <w:rPr>
                <w:u w:val="dotted"/>
              </w:rPr>
            </w:pPr>
            <w:r w:rsidRPr="006A5A0F">
              <w:rPr>
                <w:u w:val="dotted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</w:p>
        </w:tc>
      </w:tr>
    </w:tbl>
    <w:p w14:paraId="0A4977AC" w14:textId="1CC83D94" w:rsidR="006477B1" w:rsidRPr="006A5A0F" w:rsidRDefault="006477B1" w:rsidP="000136BA">
      <w:pPr>
        <w:spacing w:before="240" w:after="240"/>
      </w:pPr>
      <w:r w:rsidRPr="006A5A0F">
        <w:t xml:space="preserve">Ticiwch y blychau ar gyfer y cymwysterau isod rydych chi’n </w:t>
      </w:r>
      <w:r w:rsidRPr="006A5A0F">
        <w:rPr>
          <w:b/>
          <w:bCs/>
        </w:rPr>
        <w:t>eu cynnig ar hyn o bryd</w:t>
      </w:r>
      <w:r w:rsidRPr="006A5A0F">
        <w:t xml:space="preserve"> a’r cymwysterau newydd cyfatebol yr hoffech chi ofyn am </w:t>
      </w:r>
      <w:r w:rsidRPr="006A5A0F">
        <w:rPr>
          <w:b/>
          <w:bCs/>
        </w:rPr>
        <w:t>gymeradwyaeth llwybr carlam</w:t>
      </w:r>
      <w:r w:rsidRPr="006A5A0F">
        <w:t xml:space="preserve"> ar eu cyfer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441"/>
        <w:gridCol w:w="442"/>
        <w:gridCol w:w="442"/>
        <w:gridCol w:w="280"/>
        <w:gridCol w:w="400"/>
        <w:gridCol w:w="363"/>
        <w:gridCol w:w="1985"/>
        <w:gridCol w:w="2268"/>
        <w:gridCol w:w="425"/>
        <w:gridCol w:w="426"/>
        <w:gridCol w:w="425"/>
        <w:gridCol w:w="425"/>
        <w:gridCol w:w="425"/>
        <w:gridCol w:w="426"/>
        <w:gridCol w:w="425"/>
        <w:gridCol w:w="992"/>
        <w:gridCol w:w="2693"/>
        <w:gridCol w:w="709"/>
      </w:tblGrid>
      <w:tr w:rsidR="00FE445A" w:rsidRPr="006A5A0F" w14:paraId="0A4977B0" w14:textId="77777777" w:rsidTr="007B29D6">
        <w:trPr>
          <w:trHeight w:val="489"/>
        </w:trPr>
        <w:tc>
          <w:tcPr>
            <w:tcW w:w="7054" w:type="dxa"/>
            <w:gridSpan w:val="9"/>
            <w:tcBorders>
              <w:right w:val="single" w:sz="18" w:space="0" w:color="auto"/>
            </w:tcBorders>
            <w:vAlign w:val="center"/>
          </w:tcPr>
          <w:p w14:paraId="0A4977AD" w14:textId="77777777" w:rsidR="00FE445A" w:rsidRPr="006A5A0F" w:rsidRDefault="000B08FD" w:rsidP="002853A3">
            <w:pPr>
              <w:rPr>
                <w:b/>
                <w:bCs/>
              </w:rPr>
            </w:pPr>
            <w:r w:rsidRPr="006A5A0F">
              <w:rPr>
                <w:b/>
              </w:rPr>
              <w:t xml:space="preserve">Cymwysterau a gynigir ar hyn o bryd: </w:t>
            </w:r>
          </w:p>
        </w:tc>
        <w:tc>
          <w:tcPr>
            <w:tcW w:w="6662" w:type="dxa"/>
            <w:gridSpan w:val="9"/>
            <w:tcBorders>
              <w:left w:val="single" w:sz="18" w:space="0" w:color="auto"/>
            </w:tcBorders>
            <w:vAlign w:val="center"/>
          </w:tcPr>
          <w:p w14:paraId="0A4977AE" w14:textId="77777777" w:rsidR="00FE445A" w:rsidRPr="006A5A0F" w:rsidRDefault="000B08FD" w:rsidP="006477B1">
            <w:pPr>
              <w:rPr>
                <w:b/>
                <w:bCs/>
              </w:rPr>
            </w:pPr>
            <w:r w:rsidRPr="006A5A0F">
              <w:rPr>
                <w:b/>
              </w:rPr>
              <w:t>Cymwysterau newydd a gynigir:</w:t>
            </w:r>
          </w:p>
        </w:tc>
        <w:tc>
          <w:tcPr>
            <w:tcW w:w="709" w:type="dxa"/>
            <w:vAlign w:val="center"/>
          </w:tcPr>
          <w:p w14:paraId="0A4977AF" w14:textId="77777777" w:rsidR="00FE445A" w:rsidRPr="006A5A0F" w:rsidRDefault="00FE445A" w:rsidP="006477B1">
            <w:pPr>
              <w:rPr>
                <w:b/>
                <w:bCs/>
              </w:rPr>
            </w:pPr>
          </w:p>
        </w:tc>
      </w:tr>
      <w:tr w:rsidR="00FE445A" w:rsidRPr="006A5A0F" w14:paraId="0A4977B8" w14:textId="77777777" w:rsidTr="007B29D6">
        <w:trPr>
          <w:trHeight w:val="489"/>
        </w:trPr>
        <w:tc>
          <w:tcPr>
            <w:tcW w:w="2801" w:type="dxa"/>
            <w:gridSpan w:val="7"/>
            <w:vAlign w:val="center"/>
          </w:tcPr>
          <w:p w14:paraId="0A4977B1" w14:textId="77777777" w:rsidR="0003156D" w:rsidRPr="006A5A0F" w:rsidRDefault="0003156D" w:rsidP="006477B1">
            <w:pPr>
              <w:rPr>
                <w:b/>
                <w:bCs/>
              </w:rPr>
            </w:pPr>
            <w:r w:rsidRPr="006A5A0F">
              <w:rPr>
                <w:b/>
              </w:rPr>
              <w:t>Rhif y cymhwyster</w:t>
            </w:r>
          </w:p>
        </w:tc>
        <w:tc>
          <w:tcPr>
            <w:tcW w:w="1985" w:type="dxa"/>
            <w:tcBorders>
              <w:right w:val="single" w:sz="2" w:space="0" w:color="auto"/>
            </w:tcBorders>
            <w:vAlign w:val="center"/>
          </w:tcPr>
          <w:p w14:paraId="0A4977B2" w14:textId="77777777" w:rsidR="0003156D" w:rsidRPr="006A5A0F" w:rsidRDefault="0003156D" w:rsidP="00DA39CE">
            <w:pPr>
              <w:jc w:val="center"/>
              <w:rPr>
                <w:b/>
                <w:bCs/>
              </w:rPr>
            </w:pPr>
            <w:r w:rsidRPr="006A5A0F">
              <w:rPr>
                <w:b/>
              </w:rPr>
              <w:t>Lefel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4977B3" w14:textId="77777777" w:rsidR="0003156D" w:rsidRPr="006A5A0F" w:rsidRDefault="0003156D" w:rsidP="006477B1">
            <w:pPr>
              <w:rPr>
                <w:b/>
                <w:bCs/>
              </w:rPr>
            </w:pPr>
            <w:r w:rsidRPr="006A5A0F">
              <w:rPr>
                <w:b/>
              </w:rPr>
              <w:t>Teitl</w:t>
            </w:r>
          </w:p>
        </w:tc>
        <w:tc>
          <w:tcPr>
            <w:tcW w:w="2977" w:type="dxa"/>
            <w:gridSpan w:val="7"/>
            <w:tcBorders>
              <w:left w:val="single" w:sz="18" w:space="0" w:color="auto"/>
            </w:tcBorders>
            <w:vAlign w:val="center"/>
          </w:tcPr>
          <w:p w14:paraId="0A4977B4" w14:textId="77777777" w:rsidR="0003156D" w:rsidRPr="006A5A0F" w:rsidRDefault="00AF1506" w:rsidP="006477B1">
            <w:pPr>
              <w:rPr>
                <w:b/>
                <w:bCs/>
              </w:rPr>
            </w:pPr>
            <w:r w:rsidRPr="006A5A0F">
              <w:rPr>
                <w:b/>
              </w:rPr>
              <w:t>Rhif y cymhwyster</w:t>
            </w:r>
          </w:p>
        </w:tc>
        <w:tc>
          <w:tcPr>
            <w:tcW w:w="992" w:type="dxa"/>
            <w:vAlign w:val="center"/>
          </w:tcPr>
          <w:p w14:paraId="0A4977B5" w14:textId="77777777" w:rsidR="0003156D" w:rsidRPr="006A5A0F" w:rsidRDefault="00AF1506" w:rsidP="007B29D6">
            <w:pPr>
              <w:rPr>
                <w:b/>
                <w:bCs/>
              </w:rPr>
            </w:pPr>
            <w:r w:rsidRPr="006A5A0F">
              <w:rPr>
                <w:b/>
              </w:rPr>
              <w:t>Lefel</w:t>
            </w:r>
          </w:p>
        </w:tc>
        <w:tc>
          <w:tcPr>
            <w:tcW w:w="2693" w:type="dxa"/>
            <w:vAlign w:val="center"/>
          </w:tcPr>
          <w:p w14:paraId="0A4977B6" w14:textId="77777777" w:rsidR="0003156D" w:rsidRPr="006A5A0F" w:rsidRDefault="00AF1506" w:rsidP="006477B1">
            <w:pPr>
              <w:rPr>
                <w:b/>
                <w:bCs/>
              </w:rPr>
            </w:pPr>
            <w:r w:rsidRPr="006A5A0F">
              <w:rPr>
                <w:b/>
              </w:rPr>
              <w:t>Teitl</w:t>
            </w:r>
          </w:p>
        </w:tc>
        <w:tc>
          <w:tcPr>
            <w:tcW w:w="709" w:type="dxa"/>
            <w:vAlign w:val="center"/>
          </w:tcPr>
          <w:p w14:paraId="0A4977B7" w14:textId="77777777" w:rsidR="0003156D" w:rsidRPr="006A5A0F" w:rsidRDefault="00AF1506" w:rsidP="007B29D6">
            <w:pPr>
              <w:jc w:val="center"/>
              <w:rPr>
                <w:b/>
                <w:bCs/>
              </w:rPr>
            </w:pPr>
            <w:r w:rsidRPr="006A5A0F">
              <w:rPr>
                <w:b/>
              </w:rPr>
              <w:t>Tic</w:t>
            </w:r>
          </w:p>
        </w:tc>
      </w:tr>
      <w:tr w:rsidR="007B29D6" w:rsidRPr="006A5A0F" w14:paraId="0A4977CC" w14:textId="77777777" w:rsidTr="007B29D6">
        <w:trPr>
          <w:trHeight w:val="680"/>
        </w:trPr>
        <w:tc>
          <w:tcPr>
            <w:tcW w:w="433" w:type="dxa"/>
            <w:vAlign w:val="center"/>
          </w:tcPr>
          <w:p w14:paraId="0A4977B9" w14:textId="5FD2F002" w:rsidR="00EE21CD" w:rsidRPr="006A5A0F" w:rsidRDefault="002B4F3D" w:rsidP="00386B85">
            <w:pPr>
              <w:jc w:val="center"/>
            </w:pPr>
            <w:bookmarkStart w:id="2" w:name="_Hlk112835760"/>
            <w:r w:rsidRPr="006A5A0F">
              <w:t>8</w:t>
            </w:r>
          </w:p>
        </w:tc>
        <w:tc>
          <w:tcPr>
            <w:tcW w:w="441" w:type="dxa"/>
            <w:vAlign w:val="center"/>
          </w:tcPr>
          <w:p w14:paraId="0A4977BA" w14:textId="223E80D4" w:rsidR="00EE21CD" w:rsidRPr="006A5A0F" w:rsidRDefault="00DD42A4" w:rsidP="0006066F">
            <w:pPr>
              <w:jc w:val="center"/>
            </w:pPr>
            <w:r w:rsidRPr="006A5A0F">
              <w:t>0</w:t>
            </w:r>
          </w:p>
        </w:tc>
        <w:tc>
          <w:tcPr>
            <w:tcW w:w="442" w:type="dxa"/>
            <w:vAlign w:val="center"/>
          </w:tcPr>
          <w:p w14:paraId="0A4977BB" w14:textId="69DD5009" w:rsidR="00EE21CD" w:rsidRPr="006A5A0F" w:rsidRDefault="002B4F3D" w:rsidP="0006066F">
            <w:pPr>
              <w:jc w:val="center"/>
            </w:pPr>
            <w:r w:rsidRPr="006A5A0F">
              <w:t>4</w:t>
            </w:r>
          </w:p>
        </w:tc>
        <w:tc>
          <w:tcPr>
            <w:tcW w:w="442" w:type="dxa"/>
            <w:vAlign w:val="center"/>
          </w:tcPr>
          <w:p w14:paraId="0A4977BC" w14:textId="41BB6B83" w:rsidR="00EE21CD" w:rsidRPr="006A5A0F" w:rsidRDefault="002B4F3D" w:rsidP="0006066F">
            <w:pPr>
              <w:jc w:val="center"/>
            </w:pPr>
            <w:r w:rsidRPr="006A5A0F">
              <w:t>2</w:t>
            </w:r>
          </w:p>
        </w:tc>
        <w:tc>
          <w:tcPr>
            <w:tcW w:w="280" w:type="dxa"/>
            <w:vAlign w:val="center"/>
          </w:tcPr>
          <w:p w14:paraId="0A4977BD" w14:textId="1BA0EAFB" w:rsidR="00EE21CD" w:rsidRPr="006A5A0F" w:rsidRDefault="00DD42A4" w:rsidP="00FB234C">
            <w:pPr>
              <w:jc w:val="center"/>
            </w:pPr>
            <w:r w:rsidRPr="006A5A0F">
              <w:t>-</w:t>
            </w:r>
          </w:p>
        </w:tc>
        <w:tc>
          <w:tcPr>
            <w:tcW w:w="400" w:type="dxa"/>
            <w:vAlign w:val="center"/>
          </w:tcPr>
          <w:p w14:paraId="0A4977BE" w14:textId="156F155D" w:rsidR="00EE21CD" w:rsidRPr="006A5A0F" w:rsidRDefault="002B4F3D" w:rsidP="0006066F">
            <w:pPr>
              <w:jc w:val="center"/>
            </w:pPr>
            <w:r w:rsidRPr="006A5A0F">
              <w:t>1</w:t>
            </w:r>
          </w:p>
        </w:tc>
        <w:tc>
          <w:tcPr>
            <w:tcW w:w="363" w:type="dxa"/>
            <w:vAlign w:val="center"/>
          </w:tcPr>
          <w:p w14:paraId="0A4977BF" w14:textId="0A6F37A9" w:rsidR="00EE21CD" w:rsidRPr="006A5A0F" w:rsidRDefault="00DD42A4" w:rsidP="0006066F">
            <w:pPr>
              <w:jc w:val="center"/>
            </w:pPr>
            <w:r w:rsidRPr="006A5A0F">
              <w:t>2</w:t>
            </w:r>
          </w:p>
        </w:tc>
        <w:tc>
          <w:tcPr>
            <w:tcW w:w="1985" w:type="dxa"/>
            <w:tcBorders>
              <w:right w:val="single" w:sz="2" w:space="0" w:color="auto"/>
            </w:tcBorders>
            <w:vAlign w:val="center"/>
          </w:tcPr>
          <w:p w14:paraId="0A4977C0" w14:textId="29CB0E83" w:rsidR="00EE21CD" w:rsidRPr="006A5A0F" w:rsidRDefault="00DD42A4" w:rsidP="007B29D6">
            <w:r w:rsidRPr="006A5A0F">
              <w:t>Lefel 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A4977C1" w14:textId="688EEF0C" w:rsidR="00EE21CD" w:rsidRPr="006A5A0F" w:rsidRDefault="002B4F3D" w:rsidP="0006066F">
            <w:pPr>
              <w:tabs>
                <w:tab w:val="left" w:pos="7452"/>
              </w:tabs>
              <w:ind w:right="176"/>
            </w:pPr>
            <w:r w:rsidRPr="006A5A0F">
              <w:t>Gosod Brics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0A4977C2" w14:textId="553421BA" w:rsidR="00EE21CD" w:rsidRPr="006A5A0F" w:rsidRDefault="00A96F97" w:rsidP="00D15B77">
            <w:pPr>
              <w:jc w:val="center"/>
            </w:pPr>
            <w:r w:rsidRPr="006A5A0F">
              <w:t>8</w:t>
            </w:r>
          </w:p>
        </w:tc>
        <w:tc>
          <w:tcPr>
            <w:tcW w:w="426" w:type="dxa"/>
            <w:vAlign w:val="center"/>
          </w:tcPr>
          <w:p w14:paraId="0A4977C3" w14:textId="38350A31" w:rsidR="00EE21CD" w:rsidRPr="006A5A0F" w:rsidRDefault="00480D72" w:rsidP="007F45DA">
            <w:pPr>
              <w:jc w:val="center"/>
            </w:pPr>
            <w:r w:rsidRPr="006A5A0F">
              <w:t>0</w:t>
            </w:r>
          </w:p>
        </w:tc>
        <w:tc>
          <w:tcPr>
            <w:tcW w:w="425" w:type="dxa"/>
            <w:vAlign w:val="center"/>
          </w:tcPr>
          <w:p w14:paraId="0A4977C4" w14:textId="0788B639" w:rsidR="00EE21CD" w:rsidRPr="006A5A0F" w:rsidRDefault="00A96F97" w:rsidP="00D15B77">
            <w:pPr>
              <w:jc w:val="center"/>
            </w:pPr>
            <w:r w:rsidRPr="006A5A0F">
              <w:t>4</w:t>
            </w:r>
          </w:p>
        </w:tc>
        <w:tc>
          <w:tcPr>
            <w:tcW w:w="425" w:type="dxa"/>
            <w:vAlign w:val="center"/>
          </w:tcPr>
          <w:p w14:paraId="0A4977C5" w14:textId="3BFC2583" w:rsidR="00EE21CD" w:rsidRPr="006A5A0F" w:rsidRDefault="00A96F97" w:rsidP="00D15B77">
            <w:pPr>
              <w:jc w:val="center"/>
            </w:pPr>
            <w:r w:rsidRPr="006A5A0F">
              <w:t>2</w:t>
            </w:r>
          </w:p>
        </w:tc>
        <w:tc>
          <w:tcPr>
            <w:tcW w:w="425" w:type="dxa"/>
            <w:vAlign w:val="center"/>
          </w:tcPr>
          <w:p w14:paraId="0A4977C6" w14:textId="77777777" w:rsidR="00EE21CD" w:rsidRPr="006A5A0F" w:rsidRDefault="008642D0" w:rsidP="00D15B77">
            <w:pPr>
              <w:jc w:val="center"/>
            </w:pPr>
            <w:r w:rsidRPr="006A5A0F">
              <w:t>-</w:t>
            </w:r>
          </w:p>
        </w:tc>
        <w:tc>
          <w:tcPr>
            <w:tcW w:w="426" w:type="dxa"/>
            <w:vAlign w:val="center"/>
          </w:tcPr>
          <w:p w14:paraId="0A4977C7" w14:textId="25339597" w:rsidR="00EE21CD" w:rsidRPr="006A5A0F" w:rsidRDefault="00A96F97" w:rsidP="00D15B77">
            <w:pPr>
              <w:jc w:val="center"/>
            </w:pPr>
            <w:r w:rsidRPr="006A5A0F">
              <w:t>3</w:t>
            </w:r>
          </w:p>
        </w:tc>
        <w:tc>
          <w:tcPr>
            <w:tcW w:w="425" w:type="dxa"/>
            <w:vAlign w:val="center"/>
          </w:tcPr>
          <w:p w14:paraId="0A4977C8" w14:textId="2CD9592E" w:rsidR="00EE21CD" w:rsidRPr="006A5A0F" w:rsidRDefault="00A96F97" w:rsidP="00D15B77">
            <w:pPr>
              <w:jc w:val="center"/>
            </w:pPr>
            <w:r w:rsidRPr="006A5A0F">
              <w:t>0</w:t>
            </w:r>
          </w:p>
        </w:tc>
        <w:tc>
          <w:tcPr>
            <w:tcW w:w="992" w:type="dxa"/>
            <w:vAlign w:val="center"/>
          </w:tcPr>
          <w:p w14:paraId="0A4977C9" w14:textId="6BF7906C" w:rsidR="00EE21CD" w:rsidRPr="006A5A0F" w:rsidRDefault="00480D72" w:rsidP="007B29D6">
            <w:pPr>
              <w:tabs>
                <w:tab w:val="left" w:pos="7452"/>
              </w:tabs>
              <w:rPr>
                <w:u w:val="dotted"/>
              </w:rPr>
            </w:pPr>
            <w:r w:rsidRPr="006A5A0F">
              <w:rPr>
                <w:u w:val="dotted"/>
              </w:rPr>
              <w:t xml:space="preserve">Lefel 2 </w:t>
            </w:r>
          </w:p>
        </w:tc>
        <w:tc>
          <w:tcPr>
            <w:tcW w:w="2693" w:type="dxa"/>
            <w:vAlign w:val="center"/>
          </w:tcPr>
          <w:p w14:paraId="0A4977CA" w14:textId="54E60BE8" w:rsidR="00EE21CD" w:rsidRPr="006A5A0F" w:rsidRDefault="00A96F97" w:rsidP="00083A42">
            <w:pPr>
              <w:tabs>
                <w:tab w:val="left" w:pos="7452"/>
              </w:tabs>
              <w:ind w:right="176"/>
            </w:pPr>
            <w:r w:rsidRPr="006A5A0F">
              <w:t>Gosod Brics</w:t>
            </w:r>
          </w:p>
        </w:tc>
        <w:sdt>
          <w:sdtPr>
            <w:rPr>
              <w:u w:val="dotted"/>
            </w:rPr>
            <w:id w:val="-1699002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A4977CB" w14:textId="36962BA2" w:rsidR="00EE21CD" w:rsidRPr="006A5A0F" w:rsidRDefault="006C650C" w:rsidP="00D15B77">
                <w:pPr>
                  <w:tabs>
                    <w:tab w:val="left" w:pos="7452"/>
                  </w:tabs>
                  <w:jc w:val="center"/>
                  <w:rPr>
                    <w:u w:val="dotted"/>
                  </w:rPr>
                </w:pPr>
                <w:r w:rsidRPr="006A5A0F">
                  <w:rPr>
                    <w:rFonts w:ascii="Segoe UI Symbol" w:eastAsia="MS Gothic" w:hAnsi="Segoe UI Symbol" w:cs="Segoe UI Symbol"/>
                    <w:u w:val="dotted"/>
                  </w:rPr>
                  <w:t>☐</w:t>
                </w:r>
              </w:p>
            </w:tc>
          </w:sdtContent>
        </w:sdt>
      </w:tr>
      <w:bookmarkEnd w:id="2"/>
      <w:tr w:rsidR="007B29D6" w:rsidRPr="006A5A0F" w14:paraId="0A4977E0" w14:textId="77777777" w:rsidTr="007B29D6">
        <w:trPr>
          <w:trHeight w:val="680"/>
        </w:trPr>
        <w:tc>
          <w:tcPr>
            <w:tcW w:w="433" w:type="dxa"/>
            <w:vAlign w:val="center"/>
          </w:tcPr>
          <w:p w14:paraId="0A4977CD" w14:textId="55EBF0C1" w:rsidR="008642D0" w:rsidRPr="006A5A0F" w:rsidRDefault="00C32F1D" w:rsidP="008642D0">
            <w:pPr>
              <w:jc w:val="center"/>
            </w:pPr>
            <w:r w:rsidRPr="006A5A0F">
              <w:t>8</w:t>
            </w:r>
          </w:p>
        </w:tc>
        <w:tc>
          <w:tcPr>
            <w:tcW w:w="441" w:type="dxa"/>
            <w:vAlign w:val="center"/>
          </w:tcPr>
          <w:p w14:paraId="0A4977CE" w14:textId="57800397" w:rsidR="008642D0" w:rsidRPr="006A5A0F" w:rsidRDefault="00C32F1D" w:rsidP="008642D0">
            <w:pPr>
              <w:jc w:val="center"/>
            </w:pPr>
            <w:r w:rsidRPr="006A5A0F">
              <w:t>0</w:t>
            </w:r>
          </w:p>
        </w:tc>
        <w:tc>
          <w:tcPr>
            <w:tcW w:w="442" w:type="dxa"/>
            <w:vAlign w:val="center"/>
          </w:tcPr>
          <w:p w14:paraId="0A4977CF" w14:textId="65168BC6" w:rsidR="008642D0" w:rsidRPr="006A5A0F" w:rsidRDefault="00C32F1D" w:rsidP="008642D0">
            <w:pPr>
              <w:jc w:val="center"/>
            </w:pPr>
            <w:r w:rsidRPr="006A5A0F">
              <w:t>4</w:t>
            </w:r>
          </w:p>
        </w:tc>
        <w:tc>
          <w:tcPr>
            <w:tcW w:w="442" w:type="dxa"/>
            <w:vAlign w:val="center"/>
          </w:tcPr>
          <w:p w14:paraId="0A4977D0" w14:textId="2CFD158E" w:rsidR="008642D0" w:rsidRPr="006A5A0F" w:rsidRDefault="00C32F1D" w:rsidP="008642D0">
            <w:pPr>
              <w:jc w:val="center"/>
            </w:pPr>
            <w:r w:rsidRPr="006A5A0F">
              <w:t>2</w:t>
            </w:r>
          </w:p>
        </w:tc>
        <w:tc>
          <w:tcPr>
            <w:tcW w:w="280" w:type="dxa"/>
            <w:vAlign w:val="center"/>
          </w:tcPr>
          <w:p w14:paraId="0A4977D1" w14:textId="77777777" w:rsidR="008642D0" w:rsidRPr="006A5A0F" w:rsidRDefault="008642D0" w:rsidP="008642D0">
            <w:pPr>
              <w:jc w:val="center"/>
            </w:pPr>
            <w:r w:rsidRPr="006A5A0F">
              <w:t>-</w:t>
            </w:r>
          </w:p>
        </w:tc>
        <w:tc>
          <w:tcPr>
            <w:tcW w:w="400" w:type="dxa"/>
            <w:vAlign w:val="center"/>
          </w:tcPr>
          <w:p w14:paraId="0A4977D2" w14:textId="579965E4" w:rsidR="008642D0" w:rsidRPr="006A5A0F" w:rsidRDefault="00F16B29" w:rsidP="008642D0">
            <w:pPr>
              <w:jc w:val="center"/>
            </w:pPr>
            <w:r w:rsidRPr="006A5A0F">
              <w:t>1</w:t>
            </w:r>
          </w:p>
        </w:tc>
        <w:tc>
          <w:tcPr>
            <w:tcW w:w="363" w:type="dxa"/>
            <w:vAlign w:val="center"/>
          </w:tcPr>
          <w:p w14:paraId="0A4977D3" w14:textId="32E6D0F1" w:rsidR="008642D0" w:rsidRPr="006A5A0F" w:rsidRDefault="00F16B29" w:rsidP="008642D0">
            <w:pPr>
              <w:jc w:val="center"/>
            </w:pPr>
            <w:r w:rsidRPr="006A5A0F">
              <w:t>4</w:t>
            </w:r>
          </w:p>
        </w:tc>
        <w:tc>
          <w:tcPr>
            <w:tcW w:w="1985" w:type="dxa"/>
            <w:tcBorders>
              <w:right w:val="single" w:sz="2" w:space="0" w:color="auto"/>
            </w:tcBorders>
            <w:vAlign w:val="center"/>
          </w:tcPr>
          <w:p w14:paraId="0A4977D4" w14:textId="324F3A55" w:rsidR="008642D0" w:rsidRPr="006A5A0F" w:rsidRDefault="00F16B29" w:rsidP="007B29D6">
            <w:r w:rsidRPr="006A5A0F">
              <w:t>Lefel 3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A4977D5" w14:textId="354BC826" w:rsidR="008642D0" w:rsidRPr="006A5A0F" w:rsidRDefault="00F16B29" w:rsidP="008642D0">
            <w:pPr>
              <w:tabs>
                <w:tab w:val="left" w:pos="7452"/>
              </w:tabs>
              <w:ind w:right="176"/>
            </w:pPr>
            <w:r w:rsidRPr="006A5A0F">
              <w:t>Gwaith Coed ar y Safle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4977D6" w14:textId="55B500B5" w:rsidR="008642D0" w:rsidRPr="006A5A0F" w:rsidRDefault="00320EFE" w:rsidP="008642D0">
            <w:pPr>
              <w:tabs>
                <w:tab w:val="left" w:pos="7452"/>
              </w:tabs>
              <w:jc w:val="center"/>
            </w:pPr>
            <w:r w:rsidRPr="006A5A0F">
              <w:t>8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14:paraId="0A4977D7" w14:textId="1BE912C5" w:rsidR="008642D0" w:rsidRPr="006A5A0F" w:rsidRDefault="00320EFE" w:rsidP="008642D0">
            <w:pPr>
              <w:tabs>
                <w:tab w:val="left" w:pos="7452"/>
              </w:tabs>
              <w:jc w:val="center"/>
            </w:pPr>
            <w:r w:rsidRPr="006A5A0F"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A4977D8" w14:textId="5781E270" w:rsidR="008642D0" w:rsidRPr="006A5A0F" w:rsidRDefault="00320EFE" w:rsidP="008642D0">
            <w:pPr>
              <w:tabs>
                <w:tab w:val="left" w:pos="7452"/>
              </w:tabs>
              <w:jc w:val="center"/>
            </w:pPr>
            <w:r w:rsidRPr="006A5A0F"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A4977D9" w14:textId="2CD8B87B" w:rsidR="008642D0" w:rsidRPr="006A5A0F" w:rsidRDefault="00320EFE" w:rsidP="008642D0">
            <w:pPr>
              <w:tabs>
                <w:tab w:val="left" w:pos="7452"/>
              </w:tabs>
              <w:jc w:val="center"/>
            </w:pPr>
            <w:r w:rsidRPr="006A5A0F">
              <w:t>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A4977DA" w14:textId="77777777" w:rsidR="008642D0" w:rsidRPr="006A5A0F" w:rsidRDefault="008642D0" w:rsidP="008642D0">
            <w:pPr>
              <w:tabs>
                <w:tab w:val="left" w:pos="7452"/>
              </w:tabs>
              <w:jc w:val="center"/>
            </w:pPr>
            <w:r w:rsidRPr="006A5A0F">
              <w:t>-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14:paraId="0A4977DB" w14:textId="0430AE46" w:rsidR="008642D0" w:rsidRPr="006A5A0F" w:rsidRDefault="00C32F1D" w:rsidP="008642D0">
            <w:pPr>
              <w:tabs>
                <w:tab w:val="left" w:pos="7452"/>
              </w:tabs>
              <w:jc w:val="center"/>
            </w:pPr>
            <w:r w:rsidRPr="006A5A0F">
              <w:t>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A4977DC" w14:textId="5A9A640F" w:rsidR="008642D0" w:rsidRPr="006A5A0F" w:rsidRDefault="00C32F1D" w:rsidP="008642D0">
            <w:pPr>
              <w:tabs>
                <w:tab w:val="left" w:pos="7452"/>
              </w:tabs>
              <w:jc w:val="center"/>
            </w:pPr>
            <w:r w:rsidRPr="006A5A0F"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A4977DD" w14:textId="7716D3A1" w:rsidR="008642D0" w:rsidRPr="006A5A0F" w:rsidRDefault="00320EFE" w:rsidP="007B29D6">
            <w:pPr>
              <w:tabs>
                <w:tab w:val="left" w:pos="7452"/>
              </w:tabs>
            </w:pPr>
            <w:r w:rsidRPr="006A5A0F">
              <w:t>Lefel 2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0A4977DE" w14:textId="44611339" w:rsidR="008642D0" w:rsidRPr="006A5A0F" w:rsidRDefault="00C32F1D" w:rsidP="008642D0">
            <w:pPr>
              <w:tabs>
                <w:tab w:val="left" w:pos="7452"/>
              </w:tabs>
            </w:pPr>
            <w:r w:rsidRPr="006A5A0F">
              <w:t>Gwaith Coed ar y Safle</w:t>
            </w:r>
          </w:p>
        </w:tc>
        <w:sdt>
          <w:sdtPr>
            <w:rPr>
              <w:u w:val="dotted"/>
            </w:rPr>
            <w:id w:val="912042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left w:val="single" w:sz="4" w:space="0" w:color="auto"/>
                </w:tcBorders>
                <w:vAlign w:val="center"/>
              </w:tcPr>
              <w:p w14:paraId="0A4977DF" w14:textId="47614E1D" w:rsidR="008642D0" w:rsidRPr="006A5A0F" w:rsidRDefault="006C650C" w:rsidP="008642D0">
                <w:pPr>
                  <w:tabs>
                    <w:tab w:val="left" w:pos="7452"/>
                  </w:tabs>
                  <w:jc w:val="center"/>
                  <w:rPr>
                    <w:b/>
                    <w:bCs/>
                    <w:u w:val="dotted"/>
                  </w:rPr>
                </w:pPr>
                <w:r w:rsidRPr="006A5A0F">
                  <w:rPr>
                    <w:rFonts w:ascii="Segoe UI Symbol" w:eastAsia="MS Gothic" w:hAnsi="Segoe UI Symbol" w:cs="Segoe UI Symbol"/>
                    <w:u w:val="dotted"/>
                  </w:rPr>
                  <w:t>☐</w:t>
                </w:r>
              </w:p>
            </w:tc>
          </w:sdtContent>
        </w:sdt>
      </w:tr>
    </w:tbl>
    <w:p w14:paraId="0A497809" w14:textId="77777777" w:rsidR="006F0610" w:rsidRPr="006A5A0F" w:rsidRDefault="006F0610" w:rsidP="00EB54B5">
      <w:pPr>
        <w:spacing w:before="240"/>
      </w:pPr>
    </w:p>
    <w:p w14:paraId="0A49780A" w14:textId="77777777" w:rsidR="006F0610" w:rsidRPr="006A5A0F" w:rsidRDefault="006F0610" w:rsidP="00EB54B5">
      <w:pPr>
        <w:spacing w:before="240"/>
      </w:pPr>
    </w:p>
    <w:p w14:paraId="519D8B66" w14:textId="77777777" w:rsidR="00F16B29" w:rsidRPr="006A5A0F" w:rsidRDefault="00F16B29" w:rsidP="00EB54B5">
      <w:pPr>
        <w:spacing w:before="240"/>
      </w:pPr>
    </w:p>
    <w:p w14:paraId="3B099CC3" w14:textId="77777777" w:rsidR="00F16B29" w:rsidRPr="006A5A0F" w:rsidRDefault="00F16B29" w:rsidP="00EB54B5">
      <w:pPr>
        <w:spacing w:before="240"/>
      </w:pPr>
    </w:p>
    <w:p w14:paraId="0A49780B" w14:textId="530B37FF" w:rsidR="006477B1" w:rsidRPr="006A5A0F" w:rsidRDefault="00917396" w:rsidP="00EB54B5">
      <w:pPr>
        <w:spacing w:before="240"/>
      </w:pPr>
      <w:r w:rsidRPr="006A5A0F">
        <w:t>Rwy’n cadarnhau bod y ganolfan hon yn cynnig y cymwysterau a nodir uchod ar hyn o bryd.  Lle bo newidiadau wedi digwydd, mae ffurflen Diweddariad Canolfan wedi’i llenwi, ynghyd â CVs Aseswyr/Swyddogion Sicrhau Ansawdd Mewnol, wedi cael eu cyflwyno lle bo hynny’n briodol.</w:t>
      </w:r>
    </w:p>
    <w:p w14:paraId="0A49780C" w14:textId="77777777" w:rsidR="00917396" w:rsidRPr="006A5A0F" w:rsidRDefault="00917396" w:rsidP="00EB54B5">
      <w:pPr>
        <w:spacing w:before="240" w:after="240"/>
      </w:pPr>
      <w:r w:rsidRPr="006A5A0F">
        <w:t>Rwyf hefyd yn cadarnhau bod yr holl adnoddau angenrheidiol ar gyfer cynnig y cymwysterau newydd ar waith ar hyn o bryd.</w:t>
      </w:r>
    </w:p>
    <w:p w14:paraId="0A49780D" w14:textId="77777777" w:rsidR="00FC1468" w:rsidRPr="006A5A0F" w:rsidRDefault="00917396" w:rsidP="00EB54B5">
      <w:pPr>
        <w:spacing w:before="240" w:after="240"/>
      </w:pPr>
      <w:r w:rsidRPr="006A5A0F">
        <w:t>Rwy’n deall, er mwyn prosesu’r cais hwn, efallai y bydd angen rhagor o wybodaeth ar City &amp; Guilds, a allai gynnwys gweithgarwch sicrhau ansawdd allanol, a allai olygu bod angen talu ffi.</w:t>
      </w: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1318"/>
        <w:gridCol w:w="9590"/>
      </w:tblGrid>
      <w:tr w:rsidR="00FC1468" w:rsidRPr="006A5A0F" w14:paraId="0A497810" w14:textId="77777777">
        <w:trPr>
          <w:trHeight w:val="567"/>
        </w:trPr>
        <w:tc>
          <w:tcPr>
            <w:tcW w:w="1318" w:type="dxa"/>
            <w:vAlign w:val="center"/>
          </w:tcPr>
          <w:p w14:paraId="0A49780E" w14:textId="77777777" w:rsidR="00FC1468" w:rsidRPr="006A5A0F" w:rsidRDefault="00FC1468" w:rsidP="004810C6">
            <w:pPr>
              <w:rPr>
                <w:b/>
                <w:bCs/>
              </w:rPr>
            </w:pPr>
            <w:r w:rsidRPr="006A5A0F">
              <w:rPr>
                <w:b/>
              </w:rPr>
              <w:t>Llofnod</w:t>
            </w:r>
          </w:p>
        </w:tc>
        <w:tc>
          <w:tcPr>
            <w:tcW w:w="9590" w:type="dxa"/>
            <w:vAlign w:val="center"/>
          </w:tcPr>
          <w:p w14:paraId="0A49780F" w14:textId="77777777" w:rsidR="00FC1468" w:rsidRPr="006A5A0F" w:rsidRDefault="00574D87" w:rsidP="00574D87">
            <w:pPr>
              <w:rPr>
                <w:u w:val="dotted"/>
              </w:rPr>
            </w:pPr>
            <w:r w:rsidRPr="006A5A0F">
              <w:rPr>
                <w:u w:val="dotted"/>
              </w:rPr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</w:p>
        </w:tc>
      </w:tr>
      <w:tr w:rsidR="00FC1468" w:rsidRPr="006A5A0F" w14:paraId="0A497813" w14:textId="77777777">
        <w:trPr>
          <w:trHeight w:val="567"/>
        </w:trPr>
        <w:tc>
          <w:tcPr>
            <w:tcW w:w="1318" w:type="dxa"/>
            <w:vAlign w:val="center"/>
          </w:tcPr>
          <w:p w14:paraId="0A497811" w14:textId="77777777" w:rsidR="00FC1468" w:rsidRPr="006A5A0F" w:rsidRDefault="00FC1468" w:rsidP="004810C6">
            <w:pPr>
              <w:rPr>
                <w:b/>
                <w:bCs/>
              </w:rPr>
            </w:pPr>
            <w:r w:rsidRPr="006A5A0F">
              <w:rPr>
                <w:b/>
              </w:rPr>
              <w:t>Enw</w:t>
            </w:r>
          </w:p>
        </w:tc>
        <w:tc>
          <w:tcPr>
            <w:tcW w:w="9590" w:type="dxa"/>
            <w:vAlign w:val="center"/>
          </w:tcPr>
          <w:p w14:paraId="0A497812" w14:textId="77777777" w:rsidR="00FC1468" w:rsidRPr="006A5A0F" w:rsidRDefault="00574D87" w:rsidP="00574D87">
            <w:r w:rsidRPr="006A5A0F">
              <w:rPr>
                <w:u w:val="dotted"/>
              </w:rPr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5A0F">
              <w:rPr>
                <w:u w:val="dotted"/>
              </w:rPr>
              <w:instrText xml:space="preserve"> FORMTEXT </w:instrText>
            </w:r>
            <w:r w:rsidRPr="006A5A0F">
              <w:rPr>
                <w:u w:val="dotted"/>
              </w:rPr>
            </w:r>
            <w:r w:rsidRPr="006A5A0F">
              <w:rPr>
                <w:u w:val="dotted"/>
              </w:rPr>
              <w:fldChar w:fldCharType="separate"/>
            </w:r>
            <w:r w:rsidRPr="006A5A0F">
              <w:rPr>
                <w:u w:val="dotted"/>
              </w:rPr>
              <w:t>     </w:t>
            </w:r>
            <w:r w:rsidRPr="006A5A0F">
              <w:rPr>
                <w:u w:val="dotted"/>
              </w:rPr>
              <w:fldChar w:fldCharType="end"/>
            </w:r>
          </w:p>
        </w:tc>
      </w:tr>
      <w:tr w:rsidR="00FC1468" w:rsidRPr="006A5A0F" w14:paraId="0A497816" w14:textId="77777777">
        <w:trPr>
          <w:trHeight w:val="567"/>
        </w:trPr>
        <w:tc>
          <w:tcPr>
            <w:tcW w:w="1318" w:type="dxa"/>
            <w:vAlign w:val="center"/>
          </w:tcPr>
          <w:p w14:paraId="0A497814" w14:textId="77777777" w:rsidR="00FC1468" w:rsidRPr="006A5A0F" w:rsidRDefault="00FC1468" w:rsidP="004810C6">
            <w:pPr>
              <w:rPr>
                <w:b/>
                <w:bCs/>
              </w:rPr>
            </w:pPr>
            <w:r w:rsidRPr="006A5A0F">
              <w:rPr>
                <w:b/>
              </w:rPr>
              <w:t>Dyddiad</w:t>
            </w:r>
          </w:p>
        </w:tc>
        <w:tc>
          <w:tcPr>
            <w:tcW w:w="9590" w:type="dxa"/>
            <w:vAlign w:val="center"/>
          </w:tcPr>
          <w:p w14:paraId="0A497815" w14:textId="7EE17A5E" w:rsidR="00FC1468" w:rsidRPr="006A5A0F" w:rsidRDefault="00D6241B" w:rsidP="00574D87">
            <w:pPr>
              <w:rPr>
                <w:u w:val="dotted"/>
              </w:rPr>
            </w:pPr>
            <w:r w:rsidRPr="006A5A0F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dd, d MMMM yyyy HH:mm:ss"/>
                  </w:textInput>
                </w:ffData>
              </w:fldChar>
            </w:r>
            <w:r w:rsidRPr="006A5A0F">
              <w:instrText xml:space="preserve"> FORMTEXT </w:instrText>
            </w:r>
            <w:r w:rsidRPr="006A5A0F">
              <w:fldChar w:fldCharType="separate"/>
            </w:r>
            <w:r w:rsidR="006A5A0F" w:rsidRPr="006A5A0F">
              <w:rPr>
                <w:noProof/>
              </w:rPr>
              <w:t> </w:t>
            </w:r>
            <w:r w:rsidR="006A5A0F" w:rsidRPr="006A5A0F">
              <w:rPr>
                <w:noProof/>
              </w:rPr>
              <w:t> </w:t>
            </w:r>
            <w:r w:rsidR="006A5A0F" w:rsidRPr="006A5A0F">
              <w:rPr>
                <w:noProof/>
              </w:rPr>
              <w:t> </w:t>
            </w:r>
            <w:r w:rsidR="006A5A0F" w:rsidRPr="006A5A0F">
              <w:rPr>
                <w:noProof/>
              </w:rPr>
              <w:t> </w:t>
            </w:r>
            <w:r w:rsidR="006A5A0F" w:rsidRPr="006A5A0F">
              <w:rPr>
                <w:noProof/>
              </w:rPr>
              <w:t> </w:t>
            </w:r>
            <w:r w:rsidRPr="006A5A0F">
              <w:fldChar w:fldCharType="end"/>
            </w:r>
            <w:r w:rsidRPr="006A5A0F">
              <w:t xml:space="preserve"> (dd/mm/bbbb)</w:t>
            </w:r>
          </w:p>
        </w:tc>
      </w:tr>
    </w:tbl>
    <w:p w14:paraId="0A497817" w14:textId="77777777" w:rsidR="00EF1367" w:rsidRPr="006A5A0F" w:rsidRDefault="00EF1367" w:rsidP="00EF1367"/>
    <w:p w14:paraId="0A497818" w14:textId="12A6D52C" w:rsidR="00EF1367" w:rsidRPr="006A5A0F" w:rsidRDefault="0083285A" w:rsidP="00EF1367">
      <w:r w:rsidRPr="006A5A0F">
        <w:t xml:space="preserve">Ar ôl llenwi’r ffurflen hon, anfonwch hi dros e-bost at: </w:t>
      </w:r>
      <w:hyperlink r:id="rId12" w:history="1">
        <w:r w:rsidRPr="006A5A0F">
          <w:rPr>
            <w:rStyle w:val="Hyperlink"/>
          </w:rPr>
          <w:t>skillsforwales.quality@cityandguilds.com</w:t>
        </w:r>
      </w:hyperlink>
      <w:r w:rsidRPr="006A5A0F">
        <w:t xml:space="preserve"> </w:t>
      </w:r>
    </w:p>
    <w:p w14:paraId="0A497819" w14:textId="77777777" w:rsidR="00FC1468" w:rsidRPr="006A5A0F" w:rsidRDefault="00FC1468" w:rsidP="00EF1367">
      <w:pPr>
        <w:spacing w:before="240"/>
        <w:rPr>
          <w:lang w:val="en-US"/>
        </w:rPr>
      </w:pPr>
    </w:p>
    <w:sectPr w:rsidR="00FC1468" w:rsidRPr="006A5A0F" w:rsidSect="00187B8E">
      <w:pgSz w:w="15840" w:h="12240" w:orient="landscape"/>
      <w:pgMar w:top="0" w:right="539" w:bottom="680" w:left="7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9795" w14:textId="77777777" w:rsidR="00CE2C3F" w:rsidRDefault="00CE2C3F">
      <w:r>
        <w:separator/>
      </w:r>
    </w:p>
  </w:endnote>
  <w:endnote w:type="continuationSeparator" w:id="0">
    <w:p w14:paraId="51212932" w14:textId="77777777" w:rsidR="00CE2C3F" w:rsidRDefault="00CE2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ressSans">
    <w:altName w:val="Calibri"/>
    <w:charset w:val="00"/>
    <w:family w:val="swiss"/>
    <w:pitch w:val="variable"/>
    <w:sig w:usb0="800000AF" w:usb1="40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0E26F" w14:textId="77777777" w:rsidR="00CE2C3F" w:rsidRDefault="00CE2C3F">
      <w:r>
        <w:separator/>
      </w:r>
    </w:p>
  </w:footnote>
  <w:footnote w:type="continuationSeparator" w:id="0">
    <w:p w14:paraId="20345CBE" w14:textId="77777777" w:rsidR="00CE2C3F" w:rsidRDefault="00CE2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57C15"/>
    <w:multiLevelType w:val="hybridMultilevel"/>
    <w:tmpl w:val="18CA6A7C"/>
    <w:lvl w:ilvl="0" w:tplc="464C2B16">
      <w:start w:val="1"/>
      <w:numFmt w:val="decimal"/>
      <w:lvlText w:val="C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A33DB"/>
    <w:multiLevelType w:val="hybridMultilevel"/>
    <w:tmpl w:val="2056EB56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733A06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F740A4"/>
    <w:multiLevelType w:val="hybridMultilevel"/>
    <w:tmpl w:val="36C0B234"/>
    <w:lvl w:ilvl="0" w:tplc="464C2B16">
      <w:start w:val="1"/>
      <w:numFmt w:val="decimal"/>
      <w:lvlText w:val="C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C46D7"/>
    <w:multiLevelType w:val="hybridMultilevel"/>
    <w:tmpl w:val="DA50C9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657591"/>
    <w:multiLevelType w:val="multilevel"/>
    <w:tmpl w:val="6576DC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A82196E"/>
    <w:multiLevelType w:val="hybridMultilevel"/>
    <w:tmpl w:val="6D9C75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5805244"/>
    <w:multiLevelType w:val="hybridMultilevel"/>
    <w:tmpl w:val="6576DC4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9445D85"/>
    <w:multiLevelType w:val="hybridMultilevel"/>
    <w:tmpl w:val="BE2AC7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DC6BAB"/>
    <w:multiLevelType w:val="hybridMultilevel"/>
    <w:tmpl w:val="981ABA06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02657CD"/>
    <w:multiLevelType w:val="hybridMultilevel"/>
    <w:tmpl w:val="75D02E50"/>
    <w:lvl w:ilvl="0" w:tplc="3DD46C18">
      <w:start w:val="1"/>
      <w:numFmt w:val="bullet"/>
      <w:pStyle w:val="List-ItemPara-XY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305A0"/>
    <w:multiLevelType w:val="hybridMultilevel"/>
    <w:tmpl w:val="EA206E96"/>
    <w:lvl w:ilvl="0" w:tplc="04090001">
      <w:start w:val="1"/>
      <w:numFmt w:val="bullet"/>
      <w:lvlText w:val=""/>
      <w:lvlJc w:val="left"/>
      <w:pPr>
        <w:tabs>
          <w:tab w:val="num" w:pos="758"/>
        </w:tabs>
        <w:ind w:left="758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78"/>
        </w:tabs>
        <w:ind w:left="147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98"/>
        </w:tabs>
        <w:ind w:left="219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8"/>
        </w:tabs>
        <w:ind w:left="291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38"/>
        </w:tabs>
        <w:ind w:left="363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58"/>
        </w:tabs>
        <w:ind w:left="435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78"/>
        </w:tabs>
        <w:ind w:left="507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98"/>
        </w:tabs>
        <w:ind w:left="579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18"/>
        </w:tabs>
        <w:ind w:left="651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4EF4F6F"/>
    <w:multiLevelType w:val="hybridMultilevel"/>
    <w:tmpl w:val="0174F798"/>
    <w:lvl w:ilvl="0" w:tplc="464C2B16">
      <w:start w:val="1"/>
      <w:numFmt w:val="decimal"/>
      <w:lvlText w:val="C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33A06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C308B5"/>
    <w:multiLevelType w:val="hybridMultilevel"/>
    <w:tmpl w:val="52F276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CEF2399"/>
    <w:multiLevelType w:val="hybridMultilevel"/>
    <w:tmpl w:val="A2F65A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F3E3440"/>
    <w:multiLevelType w:val="hybridMultilevel"/>
    <w:tmpl w:val="4ECE8A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F594EEF"/>
    <w:multiLevelType w:val="hybridMultilevel"/>
    <w:tmpl w:val="E0ACA0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36B6ECD"/>
    <w:multiLevelType w:val="hybridMultilevel"/>
    <w:tmpl w:val="1BAE538E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A98418D"/>
    <w:multiLevelType w:val="hybridMultilevel"/>
    <w:tmpl w:val="F1BE8EDC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AA9408F"/>
    <w:multiLevelType w:val="hybridMultilevel"/>
    <w:tmpl w:val="C65E7F78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CD7671"/>
    <w:multiLevelType w:val="hybridMultilevel"/>
    <w:tmpl w:val="55DEB9C6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D8E20A7"/>
    <w:multiLevelType w:val="hybridMultilevel"/>
    <w:tmpl w:val="6DD2929C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EA7467B"/>
    <w:multiLevelType w:val="hybridMultilevel"/>
    <w:tmpl w:val="B0C6359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0E436AB"/>
    <w:multiLevelType w:val="multilevel"/>
    <w:tmpl w:val="BE2AC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B292709"/>
    <w:multiLevelType w:val="hybridMultilevel"/>
    <w:tmpl w:val="100CD8B8"/>
    <w:lvl w:ilvl="0" w:tplc="733A0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3134382">
    <w:abstractNumId w:val="5"/>
  </w:num>
  <w:num w:numId="2" w16cid:durableId="823736517">
    <w:abstractNumId w:val="21"/>
  </w:num>
  <w:num w:numId="3" w16cid:durableId="378168530">
    <w:abstractNumId w:val="17"/>
  </w:num>
  <w:num w:numId="4" w16cid:durableId="651522401">
    <w:abstractNumId w:val="20"/>
  </w:num>
  <w:num w:numId="5" w16cid:durableId="1620063767">
    <w:abstractNumId w:val="6"/>
  </w:num>
  <w:num w:numId="6" w16cid:durableId="1291592754">
    <w:abstractNumId w:val="4"/>
  </w:num>
  <w:num w:numId="7" w16cid:durableId="1537549126">
    <w:abstractNumId w:val="0"/>
  </w:num>
  <w:num w:numId="8" w16cid:durableId="1629706177">
    <w:abstractNumId w:val="11"/>
  </w:num>
  <w:num w:numId="9" w16cid:durableId="1097746932">
    <w:abstractNumId w:val="1"/>
  </w:num>
  <w:num w:numId="10" w16cid:durableId="1546718826">
    <w:abstractNumId w:val="2"/>
  </w:num>
  <w:num w:numId="11" w16cid:durableId="916398729">
    <w:abstractNumId w:val="8"/>
  </w:num>
  <w:num w:numId="12" w16cid:durableId="575091316">
    <w:abstractNumId w:val="19"/>
  </w:num>
  <w:num w:numId="13" w16cid:durableId="989941982">
    <w:abstractNumId w:val="7"/>
  </w:num>
  <w:num w:numId="14" w16cid:durableId="549919288">
    <w:abstractNumId w:val="23"/>
  </w:num>
  <w:num w:numId="15" w16cid:durableId="239798390">
    <w:abstractNumId w:val="22"/>
  </w:num>
  <w:num w:numId="16" w16cid:durableId="1093166340">
    <w:abstractNumId w:val="3"/>
  </w:num>
  <w:num w:numId="17" w16cid:durableId="225382321">
    <w:abstractNumId w:val="18"/>
  </w:num>
  <w:num w:numId="18" w16cid:durableId="807819056">
    <w:abstractNumId w:val="16"/>
  </w:num>
  <w:num w:numId="19" w16cid:durableId="470709694">
    <w:abstractNumId w:val="10"/>
  </w:num>
  <w:num w:numId="20" w16cid:durableId="1509828585">
    <w:abstractNumId w:val="12"/>
  </w:num>
  <w:num w:numId="21" w16cid:durableId="1281641357">
    <w:abstractNumId w:val="13"/>
  </w:num>
  <w:num w:numId="22" w16cid:durableId="785275268">
    <w:abstractNumId w:val="14"/>
  </w:num>
  <w:num w:numId="23" w16cid:durableId="1766267902">
    <w:abstractNumId w:val="15"/>
  </w:num>
  <w:num w:numId="24" w16cid:durableId="552623890">
    <w:abstractNumId w:val="9"/>
  </w:num>
  <w:num w:numId="25" w16cid:durableId="174460985">
    <w:abstractNumId w:val="9"/>
    <w:lvlOverride w:ilvl="0">
      <w:startOverride w:val="1"/>
      <w:lvl w:ilvl="0" w:tplc="3DD46C18">
        <w:start w:val="1"/>
        <w:numFmt w:val="bullet"/>
        <w:pStyle w:val="List-ItemPara-XY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  <w:lvlOverride w:ilvl="1">
      <w:startOverride w:val="1"/>
      <w:lvl w:ilvl="1" w:tplc="04190003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 w:tplc="04190005" w:tentative="1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startOverride w:val="1"/>
      <w:lvl w:ilvl="3" w:tplc="04190001" w:tentative="1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startOverride w:val="1"/>
      <w:lvl w:ilvl="4" w:tplc="04190003" w:tentative="1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 w:tplc="04190005" w:tentative="1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startOverride w:val="1"/>
      <w:lvl w:ilvl="6" w:tplc="04190001" w:tentative="1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startOverride w:val="1"/>
      <w:lvl w:ilvl="7" w:tplc="04190003" w:tentative="1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 w:tplc="04190005" w:tentative="1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cumentProtection w:edit="forms" w:enforcement="0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4E"/>
    <w:rsid w:val="00000782"/>
    <w:rsid w:val="0000089E"/>
    <w:rsid w:val="00003108"/>
    <w:rsid w:val="000071A7"/>
    <w:rsid w:val="000136BA"/>
    <w:rsid w:val="0001440C"/>
    <w:rsid w:val="00023C24"/>
    <w:rsid w:val="0003156D"/>
    <w:rsid w:val="00043F94"/>
    <w:rsid w:val="000452CB"/>
    <w:rsid w:val="00046EAD"/>
    <w:rsid w:val="00053E0A"/>
    <w:rsid w:val="0005452C"/>
    <w:rsid w:val="0006066F"/>
    <w:rsid w:val="000729D4"/>
    <w:rsid w:val="00073B6F"/>
    <w:rsid w:val="00076B00"/>
    <w:rsid w:val="0007759F"/>
    <w:rsid w:val="00083A42"/>
    <w:rsid w:val="00094ABB"/>
    <w:rsid w:val="000953ED"/>
    <w:rsid w:val="00095A2F"/>
    <w:rsid w:val="000A309E"/>
    <w:rsid w:val="000A57A9"/>
    <w:rsid w:val="000A7233"/>
    <w:rsid w:val="000B08FD"/>
    <w:rsid w:val="000B4498"/>
    <w:rsid w:val="000C3975"/>
    <w:rsid w:val="000E431B"/>
    <w:rsid w:val="000E734A"/>
    <w:rsid w:val="000F64CF"/>
    <w:rsid w:val="00110626"/>
    <w:rsid w:val="00110779"/>
    <w:rsid w:val="00111FAF"/>
    <w:rsid w:val="0011565F"/>
    <w:rsid w:val="001267A0"/>
    <w:rsid w:val="00131336"/>
    <w:rsid w:val="001379F5"/>
    <w:rsid w:val="0014018B"/>
    <w:rsid w:val="0015662F"/>
    <w:rsid w:val="00187B8E"/>
    <w:rsid w:val="001C1DB6"/>
    <w:rsid w:val="001C4A24"/>
    <w:rsid w:val="001C6E9A"/>
    <w:rsid w:val="001D0033"/>
    <w:rsid w:val="001E60C2"/>
    <w:rsid w:val="001E70B6"/>
    <w:rsid w:val="001F3ADB"/>
    <w:rsid w:val="0022430C"/>
    <w:rsid w:val="00224C5B"/>
    <w:rsid w:val="0022632C"/>
    <w:rsid w:val="0023495E"/>
    <w:rsid w:val="00237DC9"/>
    <w:rsid w:val="002530E7"/>
    <w:rsid w:val="00254877"/>
    <w:rsid w:val="00264D89"/>
    <w:rsid w:val="00265F3A"/>
    <w:rsid w:val="00266AEA"/>
    <w:rsid w:val="002853A3"/>
    <w:rsid w:val="00290377"/>
    <w:rsid w:val="002913F3"/>
    <w:rsid w:val="00294B0C"/>
    <w:rsid w:val="002A0318"/>
    <w:rsid w:val="002A7B49"/>
    <w:rsid w:val="002B4F3D"/>
    <w:rsid w:val="002C7EF1"/>
    <w:rsid w:val="002E4DC7"/>
    <w:rsid w:val="002F2928"/>
    <w:rsid w:val="002F57D2"/>
    <w:rsid w:val="002F754F"/>
    <w:rsid w:val="00314A0E"/>
    <w:rsid w:val="00320EFE"/>
    <w:rsid w:val="003333A8"/>
    <w:rsid w:val="0035240F"/>
    <w:rsid w:val="00353861"/>
    <w:rsid w:val="00370434"/>
    <w:rsid w:val="00372D78"/>
    <w:rsid w:val="00386B85"/>
    <w:rsid w:val="00387750"/>
    <w:rsid w:val="00397792"/>
    <w:rsid w:val="003A2F91"/>
    <w:rsid w:val="003B58DD"/>
    <w:rsid w:val="003C06B8"/>
    <w:rsid w:val="003C7564"/>
    <w:rsid w:val="003D12C4"/>
    <w:rsid w:val="003D7B0C"/>
    <w:rsid w:val="003E26D2"/>
    <w:rsid w:val="003E6E39"/>
    <w:rsid w:val="003F16B7"/>
    <w:rsid w:val="003F5499"/>
    <w:rsid w:val="00405E88"/>
    <w:rsid w:val="00406494"/>
    <w:rsid w:val="00411F65"/>
    <w:rsid w:val="00413C39"/>
    <w:rsid w:val="00420C32"/>
    <w:rsid w:val="0047181B"/>
    <w:rsid w:val="00471C3D"/>
    <w:rsid w:val="004728EE"/>
    <w:rsid w:val="00480D72"/>
    <w:rsid w:val="004810C6"/>
    <w:rsid w:val="00484EC0"/>
    <w:rsid w:val="00494153"/>
    <w:rsid w:val="004A295F"/>
    <w:rsid w:val="004C38A7"/>
    <w:rsid w:val="004E0126"/>
    <w:rsid w:val="004E675B"/>
    <w:rsid w:val="004E7699"/>
    <w:rsid w:val="004F4372"/>
    <w:rsid w:val="004F52B2"/>
    <w:rsid w:val="00500AC1"/>
    <w:rsid w:val="00501939"/>
    <w:rsid w:val="00511BFF"/>
    <w:rsid w:val="0052277E"/>
    <w:rsid w:val="00534D69"/>
    <w:rsid w:val="005374AD"/>
    <w:rsid w:val="00541E5A"/>
    <w:rsid w:val="005636B8"/>
    <w:rsid w:val="00574D87"/>
    <w:rsid w:val="00590D33"/>
    <w:rsid w:val="00592913"/>
    <w:rsid w:val="005A17A4"/>
    <w:rsid w:val="005D6AFC"/>
    <w:rsid w:val="005E48CE"/>
    <w:rsid w:val="00620BC6"/>
    <w:rsid w:val="006276B9"/>
    <w:rsid w:val="006477B1"/>
    <w:rsid w:val="006537B8"/>
    <w:rsid w:val="00653C24"/>
    <w:rsid w:val="00676B60"/>
    <w:rsid w:val="00681832"/>
    <w:rsid w:val="0069348E"/>
    <w:rsid w:val="006967A7"/>
    <w:rsid w:val="006A3A4C"/>
    <w:rsid w:val="006A5A0F"/>
    <w:rsid w:val="006B530E"/>
    <w:rsid w:val="006B7874"/>
    <w:rsid w:val="006C4C66"/>
    <w:rsid w:val="006C650C"/>
    <w:rsid w:val="006D256D"/>
    <w:rsid w:val="006D72F0"/>
    <w:rsid w:val="006E10E0"/>
    <w:rsid w:val="006E5006"/>
    <w:rsid w:val="006E54C0"/>
    <w:rsid w:val="006E5E48"/>
    <w:rsid w:val="006F0610"/>
    <w:rsid w:val="006F5FF3"/>
    <w:rsid w:val="00721828"/>
    <w:rsid w:val="007357B8"/>
    <w:rsid w:val="00741C2A"/>
    <w:rsid w:val="007460CC"/>
    <w:rsid w:val="00754F2F"/>
    <w:rsid w:val="00757B7C"/>
    <w:rsid w:val="00762DF3"/>
    <w:rsid w:val="0076666D"/>
    <w:rsid w:val="00774645"/>
    <w:rsid w:val="00787B71"/>
    <w:rsid w:val="00790B4E"/>
    <w:rsid w:val="007A504B"/>
    <w:rsid w:val="007B03FD"/>
    <w:rsid w:val="007B29D6"/>
    <w:rsid w:val="007C42A1"/>
    <w:rsid w:val="007C73AE"/>
    <w:rsid w:val="007D22BB"/>
    <w:rsid w:val="007D79F6"/>
    <w:rsid w:val="007F37D1"/>
    <w:rsid w:val="007F45DA"/>
    <w:rsid w:val="00806635"/>
    <w:rsid w:val="008175BF"/>
    <w:rsid w:val="00820E66"/>
    <w:rsid w:val="0082269E"/>
    <w:rsid w:val="00831424"/>
    <w:rsid w:val="0083285A"/>
    <w:rsid w:val="008510C4"/>
    <w:rsid w:val="00853222"/>
    <w:rsid w:val="008556DB"/>
    <w:rsid w:val="00855AEA"/>
    <w:rsid w:val="00862A94"/>
    <w:rsid w:val="008642D0"/>
    <w:rsid w:val="00886995"/>
    <w:rsid w:val="00891A93"/>
    <w:rsid w:val="00895351"/>
    <w:rsid w:val="008A0D90"/>
    <w:rsid w:val="008A154E"/>
    <w:rsid w:val="008B1A54"/>
    <w:rsid w:val="008B3FB1"/>
    <w:rsid w:val="008B7D85"/>
    <w:rsid w:val="008C4197"/>
    <w:rsid w:val="008E0860"/>
    <w:rsid w:val="008E2AE1"/>
    <w:rsid w:val="008E4BF1"/>
    <w:rsid w:val="008E7365"/>
    <w:rsid w:val="008F534F"/>
    <w:rsid w:val="008F5990"/>
    <w:rsid w:val="0091644F"/>
    <w:rsid w:val="00917396"/>
    <w:rsid w:val="00926638"/>
    <w:rsid w:val="00927F7D"/>
    <w:rsid w:val="009316A6"/>
    <w:rsid w:val="00944B96"/>
    <w:rsid w:val="00954C80"/>
    <w:rsid w:val="00962173"/>
    <w:rsid w:val="00963D65"/>
    <w:rsid w:val="00980496"/>
    <w:rsid w:val="00982A03"/>
    <w:rsid w:val="00986369"/>
    <w:rsid w:val="00995FFE"/>
    <w:rsid w:val="009B27F2"/>
    <w:rsid w:val="009B3ACF"/>
    <w:rsid w:val="009E01ED"/>
    <w:rsid w:val="009E5A70"/>
    <w:rsid w:val="009F22F4"/>
    <w:rsid w:val="00A17CB2"/>
    <w:rsid w:val="00A278DC"/>
    <w:rsid w:val="00A939A3"/>
    <w:rsid w:val="00A96F97"/>
    <w:rsid w:val="00AB6CFF"/>
    <w:rsid w:val="00AF1506"/>
    <w:rsid w:val="00AF3AFE"/>
    <w:rsid w:val="00B073C5"/>
    <w:rsid w:val="00B15FCC"/>
    <w:rsid w:val="00B26E7A"/>
    <w:rsid w:val="00B411D9"/>
    <w:rsid w:val="00B43149"/>
    <w:rsid w:val="00B46355"/>
    <w:rsid w:val="00B65120"/>
    <w:rsid w:val="00B6580B"/>
    <w:rsid w:val="00B665F3"/>
    <w:rsid w:val="00B70D31"/>
    <w:rsid w:val="00B725C4"/>
    <w:rsid w:val="00B72839"/>
    <w:rsid w:val="00B75AAC"/>
    <w:rsid w:val="00B77191"/>
    <w:rsid w:val="00B85A29"/>
    <w:rsid w:val="00B85C4C"/>
    <w:rsid w:val="00BB2BB2"/>
    <w:rsid w:val="00BD6AD7"/>
    <w:rsid w:val="00BF55C6"/>
    <w:rsid w:val="00C06E43"/>
    <w:rsid w:val="00C12AB5"/>
    <w:rsid w:val="00C16DA9"/>
    <w:rsid w:val="00C321B3"/>
    <w:rsid w:val="00C32F1D"/>
    <w:rsid w:val="00C56C56"/>
    <w:rsid w:val="00C77E3D"/>
    <w:rsid w:val="00C91D6C"/>
    <w:rsid w:val="00CA1FAC"/>
    <w:rsid w:val="00CC34B3"/>
    <w:rsid w:val="00CD1D03"/>
    <w:rsid w:val="00CE2C3F"/>
    <w:rsid w:val="00CF2924"/>
    <w:rsid w:val="00D15B77"/>
    <w:rsid w:val="00D279DC"/>
    <w:rsid w:val="00D37769"/>
    <w:rsid w:val="00D53B57"/>
    <w:rsid w:val="00D604BB"/>
    <w:rsid w:val="00D613AC"/>
    <w:rsid w:val="00D6241B"/>
    <w:rsid w:val="00D8221D"/>
    <w:rsid w:val="00D83383"/>
    <w:rsid w:val="00D83592"/>
    <w:rsid w:val="00D93671"/>
    <w:rsid w:val="00DA39CE"/>
    <w:rsid w:val="00DA4406"/>
    <w:rsid w:val="00DC17AF"/>
    <w:rsid w:val="00DD388A"/>
    <w:rsid w:val="00DD42A4"/>
    <w:rsid w:val="00DD79CB"/>
    <w:rsid w:val="00DF6B4E"/>
    <w:rsid w:val="00E0611C"/>
    <w:rsid w:val="00E31FA4"/>
    <w:rsid w:val="00E43B84"/>
    <w:rsid w:val="00E45862"/>
    <w:rsid w:val="00E467C5"/>
    <w:rsid w:val="00E73A59"/>
    <w:rsid w:val="00E75E9F"/>
    <w:rsid w:val="00E91213"/>
    <w:rsid w:val="00EA3F48"/>
    <w:rsid w:val="00EB0775"/>
    <w:rsid w:val="00EB54B5"/>
    <w:rsid w:val="00EB6027"/>
    <w:rsid w:val="00EC1CFF"/>
    <w:rsid w:val="00ED50BF"/>
    <w:rsid w:val="00EE02EB"/>
    <w:rsid w:val="00EE21CD"/>
    <w:rsid w:val="00EE432C"/>
    <w:rsid w:val="00EE51BF"/>
    <w:rsid w:val="00EE772C"/>
    <w:rsid w:val="00EF1367"/>
    <w:rsid w:val="00EF4407"/>
    <w:rsid w:val="00EF51C1"/>
    <w:rsid w:val="00F023B0"/>
    <w:rsid w:val="00F040D4"/>
    <w:rsid w:val="00F04CD7"/>
    <w:rsid w:val="00F16B29"/>
    <w:rsid w:val="00F21374"/>
    <w:rsid w:val="00F26F71"/>
    <w:rsid w:val="00F440B9"/>
    <w:rsid w:val="00F57A59"/>
    <w:rsid w:val="00F661AB"/>
    <w:rsid w:val="00F67DBD"/>
    <w:rsid w:val="00F76A15"/>
    <w:rsid w:val="00F82C90"/>
    <w:rsid w:val="00F90447"/>
    <w:rsid w:val="00F92B26"/>
    <w:rsid w:val="00FA5910"/>
    <w:rsid w:val="00FB037C"/>
    <w:rsid w:val="00FB234C"/>
    <w:rsid w:val="00FC1468"/>
    <w:rsid w:val="00FD22B0"/>
    <w:rsid w:val="00FE2C15"/>
    <w:rsid w:val="00FE445A"/>
    <w:rsid w:val="00FF0838"/>
    <w:rsid w:val="00FF29AC"/>
    <w:rsid w:val="00FF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49778B"/>
  <w14:defaultImageDpi w14:val="96"/>
  <w15:chartTrackingRefBased/>
  <w15:docId w15:val="{2E6CBAFD-54AC-4CC8-AE74-ECD47AF3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y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76B0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Pr>
      <w:rFonts w:ascii="Arial" w:hAnsi="Arial" w:cs="Arial"/>
      <w:lang w:eastAsia="en-US"/>
    </w:rPr>
  </w:style>
  <w:style w:type="paragraph" w:styleId="Footer">
    <w:name w:val="footer"/>
    <w:basedOn w:val="Normal"/>
    <w:link w:val="FooterChar"/>
    <w:uiPriority w:val="99"/>
    <w:rsid w:val="00076B0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Pr>
      <w:rFonts w:ascii="Arial" w:hAnsi="Arial" w:cs="Arial"/>
      <w:lang w:eastAsia="en-US"/>
    </w:rPr>
  </w:style>
  <w:style w:type="table" w:styleId="TableGrid">
    <w:name w:val="Table Grid"/>
    <w:basedOn w:val="TableNormal"/>
    <w:uiPriority w:val="99"/>
    <w:rsid w:val="00076B00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0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97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List-ItemPara-XY">
    <w:name w:val="List-ItemPara-XY"/>
    <w:basedOn w:val="ListParagraph"/>
    <w:qFormat/>
    <w:rsid w:val="00083A42"/>
    <w:pPr>
      <w:numPr>
        <w:numId w:val="24"/>
      </w:numPr>
      <w:tabs>
        <w:tab w:val="num" w:pos="360"/>
      </w:tabs>
      <w:spacing w:before="40" w:after="40" w:line="260" w:lineRule="exact"/>
    </w:pPr>
    <w:rPr>
      <w:rFonts w:ascii="CongressSans" w:eastAsia="Arial" w:hAnsi="CongressSans"/>
    </w:rPr>
  </w:style>
  <w:style w:type="paragraph" w:styleId="ListParagraph">
    <w:name w:val="List Paragraph"/>
    <w:basedOn w:val="Normal"/>
    <w:uiPriority w:val="34"/>
    <w:qFormat/>
    <w:rsid w:val="00083A42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653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killsforwales.quality@cityandguild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entre%20Performance\Fast%20track%20approval\Form%20FTAP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9b9c01-a27f-4bb7-98f0-2c0fccb7c32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182CEE26A0443A0E46A07BDC29699" ma:contentTypeVersion="10" ma:contentTypeDescription="Create a new document." ma:contentTypeScope="" ma:versionID="1f4ed68289d579b8fcab0065d530e12a">
  <xsd:schema xmlns:xsd="http://www.w3.org/2001/XMLSchema" xmlns:xs="http://www.w3.org/2001/XMLSchema" xmlns:p="http://schemas.microsoft.com/office/2006/metadata/properties" xmlns:ns2="539b9c01-a27f-4bb7-98f0-2c0fccb7c324" targetNamespace="http://schemas.microsoft.com/office/2006/metadata/properties" ma:root="true" ma:fieldsID="533abf48854104240c38f48c8b0cabb5" ns2:_="">
    <xsd:import namespace="539b9c01-a27f-4bb7-98f0-2c0fccb7c3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b9c01-a27f-4bb7-98f0-2c0fccb7c3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719a6c-9fc0-4287-adae-59b7713c0f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972F5-9CDA-48A8-8EB7-0E08DA30C7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56A90-BC9E-4403-B66E-1D0D0C238C30}">
  <ds:schemaRefs>
    <ds:schemaRef ds:uri="http://schemas.microsoft.com/office/2006/metadata/properties"/>
    <ds:schemaRef ds:uri="http://schemas.microsoft.com/office/infopath/2007/PartnerControls"/>
    <ds:schemaRef ds:uri="418e8c98-519b-4e3e-a77f-7ee33016068f"/>
    <ds:schemaRef ds:uri="1c5831b9-66da-4f16-a409-834213ecdb8e"/>
  </ds:schemaRefs>
</ds:datastoreItem>
</file>

<file path=customXml/itemProps3.xml><?xml version="1.0" encoding="utf-8"?>
<ds:datastoreItem xmlns:ds="http://schemas.openxmlformats.org/officeDocument/2006/customXml" ds:itemID="{82DF2B74-7B0A-463E-91E9-00E908EAC6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6DB43C-E67A-4159-8E69-CC72586D1F05}"/>
</file>

<file path=docMetadata/LabelInfo.xml><?xml version="1.0" encoding="utf-8"?>
<clbl:labelList xmlns:clbl="http://schemas.microsoft.com/office/2020/mipLabelMetadata">
  <clbl:label id="{cb533529-674f-4ed7-8da2-996f589ea94b}" enabled="0" method="" siteId="{cb533529-674f-4ed7-8da2-996f589ea9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 FTAP 2</Template>
  <TotalTime>3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keep this form as a master copy</vt:lpstr>
    </vt:vector>
  </TitlesOfParts>
  <Company>City &amp; Guilds</Company>
  <LinksUpToDate>false</LinksUpToDate>
  <CharactersWithSpaces>2353</CharactersWithSpaces>
  <SharedDoc>false</SharedDoc>
  <HLinks>
    <vt:vector size="6" baseType="variant">
      <vt:variant>
        <vt:i4>1310770</vt:i4>
      </vt:variant>
      <vt:variant>
        <vt:i4>59</vt:i4>
      </vt:variant>
      <vt:variant>
        <vt:i4>0</vt:i4>
      </vt:variant>
      <vt:variant>
        <vt:i4>5</vt:i4>
      </vt:variant>
      <vt:variant>
        <vt:lpwstr>mailto:quality@cityandguilds.com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keep this form as a master copy</dc:title>
  <dc:subject/>
  <dc:creator>chrisb</dc:creator>
  <cp:keywords/>
  <cp:lastModifiedBy>Kim Prebble</cp:lastModifiedBy>
  <cp:revision>3</cp:revision>
  <cp:lastPrinted>2007-10-16T18:35:00Z</cp:lastPrinted>
  <dcterms:created xsi:type="dcterms:W3CDTF">2026-08-04T07:54:00Z</dcterms:created>
  <dcterms:modified xsi:type="dcterms:W3CDTF">2026-08-18T08:32:00Z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0x010100EEB182CEE26A0443A0E46A07BDC29699</vt:lpwstr>
  </property>
  <property fmtid="{D5CDD505-2E9C-101B-9397-08002B2CF9AE}" pid="3" name="TaxCatchAll">
    <vt:lpwstr/>
  </property>
  <property fmtid="{D5CDD505-2E9C-101B-9397-08002B2CF9AE}" pid="4" name="Construction">
    <vt:lpwstr/>
  </property>
  <property fmtid="{D5CDD505-2E9C-101B-9397-08002B2CF9AE}" pid="5" name="lcf76f155ced4ddcb4097134ff3c332f">
    <vt:lpwstr/>
  </property>
  <property fmtid="{D5CDD505-2E9C-101B-9397-08002B2CF9AE}" pid="6" name="emaildate">
    <vt:lpwstr/>
  </property>
  <property fmtid="{D5CDD505-2E9C-101B-9397-08002B2CF9AE}" pid="7" name="MediaServiceImageTags">
    <vt:lpwstr/>
  </property>
</Properties>
</file>